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7F5" w:rsidRDefault="003637F5">
      <w:pPr>
        <w:spacing w:before="1" w:after="0" w:line="220" w:lineRule="exact"/>
      </w:pPr>
    </w:p>
    <w:p w:rsidR="00746AF2" w:rsidRPr="00C965DD" w:rsidRDefault="00746AF2" w:rsidP="00746AF2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46AF2" w:rsidRPr="00C965DD" w:rsidRDefault="00746AF2" w:rsidP="00746AF2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23646">
        <w:rPr>
          <w:rFonts w:ascii="Arial" w:eastAsia="Arial" w:hAnsi="Arial" w:cs="Arial"/>
          <w:sz w:val="18"/>
          <w:szCs w:val="18"/>
        </w:rPr>
        <w:t>horizontal</w:t>
      </w:r>
      <w:r w:rsidR="00123646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aluminium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birds,dirt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746AF2" w:rsidRPr="00C965DD" w:rsidRDefault="00746AF2" w:rsidP="00746AF2">
      <w:pPr>
        <w:spacing w:before="11" w:after="0" w:line="200" w:lineRule="exact"/>
        <w:rPr>
          <w:sz w:val="20"/>
          <w:szCs w:val="20"/>
        </w:rPr>
      </w:pPr>
    </w:p>
    <w:p w:rsidR="00746AF2" w:rsidRPr="00C965DD" w:rsidRDefault="00746AF2" w:rsidP="00746AF2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Taperlock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746AF2" w:rsidRPr="00C965DD" w:rsidRDefault="00746AF2" w:rsidP="00746AF2">
      <w:pPr>
        <w:spacing w:before="11" w:after="0" w:line="200" w:lineRule="exact"/>
        <w:rPr>
          <w:sz w:val="20"/>
          <w:szCs w:val="20"/>
        </w:rPr>
      </w:pPr>
    </w:p>
    <w:p w:rsidR="00746AF2" w:rsidRPr="00C965DD" w:rsidRDefault="00746AF2" w:rsidP="00746AF2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746AF2" w:rsidRPr="00C965DD" w:rsidRDefault="00746AF2" w:rsidP="00746AF2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3637F5" w:rsidRDefault="003637F5">
      <w:pPr>
        <w:spacing w:before="4" w:after="0" w:line="130" w:lineRule="exact"/>
        <w:rPr>
          <w:sz w:val="13"/>
          <w:szCs w:val="13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770DF3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3637F5" w:rsidRDefault="003637F5">
      <w:pPr>
        <w:spacing w:before="4" w:after="0" w:line="240" w:lineRule="exact"/>
        <w:rPr>
          <w:sz w:val="24"/>
          <w:szCs w:val="24"/>
        </w:rPr>
      </w:pPr>
    </w:p>
    <w:p w:rsidR="003637F5" w:rsidRDefault="00770DF3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</w:t>
      </w:r>
      <w:r w:rsidR="00187E57">
        <w:rPr>
          <w:rFonts w:ascii="Arial" w:eastAsia="Arial" w:hAnsi="Arial" w:cs="Arial"/>
          <w:sz w:val="18"/>
          <w:szCs w:val="18"/>
        </w:rPr>
        <w:t>9</w:t>
      </w:r>
      <w:r>
        <w:rPr>
          <w:rFonts w:ascii="Arial" w:eastAsia="Arial" w:hAnsi="Arial" w:cs="Arial"/>
          <w:sz w:val="18"/>
          <w:szCs w:val="18"/>
        </w:rPr>
        <w:t>,</w:t>
      </w:r>
      <w:r w:rsidR="00187E57"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187E57">
        <w:rPr>
          <w:rFonts w:ascii="Arial" w:eastAsia="Arial" w:hAnsi="Arial" w:cs="Arial"/>
          <w:sz w:val="18"/>
          <w:szCs w:val="18"/>
        </w:rPr>
        <w:t>39</w:t>
      </w:r>
      <w:r>
        <w:rPr>
          <w:rFonts w:ascii="Arial" w:eastAsia="Arial" w:hAnsi="Arial" w:cs="Arial"/>
          <w:sz w:val="18"/>
          <w:szCs w:val="18"/>
        </w:rPr>
        <w:t>,</w:t>
      </w:r>
      <w:r w:rsidR="00187E57"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3637F5" w:rsidRDefault="003637F5">
      <w:pPr>
        <w:spacing w:before="8" w:after="0" w:line="200" w:lineRule="exact"/>
        <w:rPr>
          <w:sz w:val="20"/>
          <w:szCs w:val="20"/>
        </w:rPr>
      </w:pPr>
    </w:p>
    <w:p w:rsidR="003637F5" w:rsidRDefault="00770DF3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187E57">
        <w:rPr>
          <w:rFonts w:ascii="Arial" w:eastAsia="Arial" w:hAnsi="Arial" w:cs="Arial"/>
          <w:sz w:val="18"/>
          <w:szCs w:val="18"/>
        </w:rPr>
        <w:t>663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 w:rsidR="00187E57">
        <w:rPr>
          <w:rFonts w:ascii="Arial" w:eastAsia="Arial" w:hAnsi="Arial" w:cs="Arial"/>
          <w:sz w:val="18"/>
          <w:szCs w:val="18"/>
        </w:rPr>
        <w:t>1,2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3637F5" w:rsidRDefault="00770DF3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1480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3637F5" w:rsidRDefault="00770DF3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3637F5" w:rsidRDefault="00770DF3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 w:rsidR="00187E57">
        <w:rPr>
          <w:rFonts w:ascii="Arial" w:eastAsia="Arial" w:hAnsi="Arial" w:cs="Arial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3637F5" w:rsidRDefault="003637F5">
      <w:pPr>
        <w:spacing w:before="9" w:after="0" w:line="200" w:lineRule="exact"/>
        <w:rPr>
          <w:sz w:val="20"/>
          <w:szCs w:val="20"/>
        </w:rPr>
      </w:pPr>
    </w:p>
    <w:p w:rsidR="003637F5" w:rsidRDefault="00770DF3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</w:t>
      </w:r>
      <w:r w:rsidR="00187E57"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187E57"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3637F5" w:rsidRDefault="003637F5">
      <w:pPr>
        <w:spacing w:before="11" w:after="0" w:line="220" w:lineRule="exact"/>
      </w:pPr>
    </w:p>
    <w:p w:rsidR="003637F5" w:rsidRDefault="00770DF3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187E57">
        <w:rPr>
          <w:rFonts w:ascii="Arial" w:eastAsia="Arial" w:hAnsi="Arial" w:cs="Arial"/>
          <w:sz w:val="18"/>
          <w:szCs w:val="18"/>
        </w:rPr>
        <w:t>445x445x481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3637F5" w:rsidRDefault="00770DF3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187E57">
        <w:rPr>
          <w:rFonts w:ascii="Arial" w:eastAsia="Arial" w:hAnsi="Arial" w:cs="Arial"/>
          <w:sz w:val="18"/>
          <w:szCs w:val="18"/>
        </w:rPr>
        <w:t>28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3637F5" w:rsidRDefault="003637F5">
      <w:pPr>
        <w:spacing w:before="14" w:after="0" w:line="240" w:lineRule="exact"/>
        <w:rPr>
          <w:sz w:val="24"/>
          <w:szCs w:val="24"/>
        </w:rPr>
      </w:pPr>
    </w:p>
    <w:p w:rsidR="003637F5" w:rsidRDefault="00770DF3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187E57">
        <w:rPr>
          <w:rFonts w:ascii="Arial" w:eastAsia="Arial" w:hAnsi="Arial" w:cs="Arial"/>
          <w:sz w:val="18"/>
          <w:szCs w:val="18"/>
        </w:rPr>
        <w:t>150251</w:t>
      </w:r>
    </w:p>
    <w:p w:rsidR="003637F5" w:rsidRDefault="003637F5">
      <w:pPr>
        <w:spacing w:before="3" w:after="0" w:line="180" w:lineRule="exact"/>
        <w:rPr>
          <w:sz w:val="18"/>
          <w:szCs w:val="18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746AF2" w:rsidRDefault="00746AF2">
      <w:pPr>
        <w:spacing w:after="0" w:line="200" w:lineRule="exact"/>
        <w:rPr>
          <w:sz w:val="20"/>
          <w:szCs w:val="20"/>
        </w:rPr>
      </w:pPr>
    </w:p>
    <w:p w:rsidR="00746AF2" w:rsidRDefault="00746AF2">
      <w:pPr>
        <w:spacing w:after="0" w:line="200" w:lineRule="exact"/>
        <w:rPr>
          <w:sz w:val="20"/>
          <w:szCs w:val="20"/>
        </w:rPr>
      </w:pPr>
    </w:p>
    <w:p w:rsidR="00746AF2" w:rsidRDefault="00746AF2">
      <w:pPr>
        <w:spacing w:after="0" w:line="200" w:lineRule="exact"/>
        <w:rPr>
          <w:sz w:val="20"/>
          <w:szCs w:val="20"/>
        </w:rPr>
      </w:pPr>
    </w:p>
    <w:p w:rsidR="00746AF2" w:rsidRDefault="00746AF2">
      <w:pPr>
        <w:spacing w:after="0" w:line="200" w:lineRule="exact"/>
        <w:rPr>
          <w:sz w:val="20"/>
          <w:szCs w:val="20"/>
        </w:rPr>
      </w:pPr>
    </w:p>
    <w:p w:rsidR="00746AF2" w:rsidRDefault="00746AF2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3637F5">
      <w:pPr>
        <w:spacing w:after="0" w:line="200" w:lineRule="exact"/>
        <w:rPr>
          <w:sz w:val="20"/>
          <w:szCs w:val="20"/>
        </w:rPr>
      </w:pPr>
    </w:p>
    <w:p w:rsidR="003637F5" w:rsidRDefault="00770DF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3637F5" w:rsidRDefault="00770DF3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CE7CCE">
        <w:rPr>
          <w:rFonts w:ascii="Arial" w:eastAsia="Arial" w:hAnsi="Arial" w:cs="Arial"/>
          <w:sz w:val="18"/>
          <w:szCs w:val="18"/>
        </w:rPr>
        <w:t>ruck</w:t>
      </w:r>
      <w:r w:rsidRPr="00CE7CC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E7CCE">
        <w:rPr>
          <w:rFonts w:ascii="Arial" w:eastAsia="Arial" w:hAnsi="Arial" w:cs="Arial"/>
          <w:sz w:val="18"/>
          <w:szCs w:val="18"/>
        </w:rPr>
        <w:t>Ventilatoren</w:t>
      </w:r>
      <w:r w:rsidRPr="00CE7CC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E7CCE">
        <w:rPr>
          <w:rFonts w:ascii="Arial" w:eastAsia="Arial" w:hAnsi="Arial" w:cs="Arial"/>
          <w:sz w:val="18"/>
          <w:szCs w:val="18"/>
        </w:rPr>
        <w:t>GmbH</w:t>
      </w:r>
      <w:r w:rsidRPr="00CE7CC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E7CCE">
        <w:rPr>
          <w:rFonts w:ascii="Arial" w:eastAsia="Arial" w:hAnsi="Arial" w:cs="Arial"/>
          <w:sz w:val="18"/>
          <w:szCs w:val="18"/>
        </w:rPr>
        <w:t>Max-Planck-Str.</w:t>
      </w:r>
      <w:r w:rsidRPr="00CE7CC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3637F5" w:rsidRDefault="00770DF3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3637F5" w:rsidRDefault="00770DF3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3637F5" w:rsidRDefault="003637F5">
      <w:pPr>
        <w:spacing w:after="0"/>
        <w:sectPr w:rsidR="003637F5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3637F5" w:rsidRDefault="003637F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3637F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3637F5" w:rsidRDefault="003637F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637F5" w:rsidRDefault="00770DF3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3637F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637F5" w:rsidRDefault="003637F5">
            <w:pPr>
              <w:spacing w:after="0" w:line="200" w:lineRule="exact"/>
              <w:rPr>
                <w:sz w:val="20"/>
                <w:szCs w:val="20"/>
              </w:rPr>
            </w:pPr>
          </w:p>
          <w:p w:rsidR="003637F5" w:rsidRDefault="003637F5">
            <w:pPr>
              <w:spacing w:after="0" w:line="200" w:lineRule="exact"/>
              <w:rPr>
                <w:sz w:val="20"/>
                <w:szCs w:val="20"/>
              </w:rPr>
            </w:pPr>
          </w:p>
          <w:p w:rsidR="003637F5" w:rsidRDefault="00770DF3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3637F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3637F5" w:rsidRDefault="003637F5">
            <w:pPr>
              <w:spacing w:after="0" w:line="200" w:lineRule="exact"/>
              <w:rPr>
                <w:sz w:val="20"/>
                <w:szCs w:val="20"/>
              </w:rPr>
            </w:pPr>
          </w:p>
          <w:p w:rsidR="003637F5" w:rsidRDefault="003637F5">
            <w:pPr>
              <w:spacing w:after="0" w:line="200" w:lineRule="exact"/>
              <w:rPr>
                <w:sz w:val="20"/>
                <w:szCs w:val="20"/>
              </w:rPr>
            </w:pPr>
          </w:p>
          <w:p w:rsidR="003637F5" w:rsidRDefault="00770DF3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E701F8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3637F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3637F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637F5" w:rsidRDefault="00770DF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DB5EF4" w:rsidRPr="00DB5EF4" w:rsidTr="00DB5EF4">
        <w:trPr>
          <w:trHeight w:hRule="exact" w:val="230"/>
        </w:trPr>
        <w:tc>
          <w:tcPr>
            <w:tcW w:w="2174" w:type="dxa"/>
            <w:hideMark/>
          </w:tcPr>
          <w:p w:rsidR="00DB5EF4" w:rsidRDefault="00DB5EF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DB5EF4" w:rsidRDefault="00DB5EF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DB5EF4" w:rsidRDefault="00DB5EF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B5EF4" w:rsidRPr="00DB5EF4" w:rsidTr="00DB5EF4">
        <w:trPr>
          <w:trHeight w:hRule="exact" w:val="230"/>
        </w:trPr>
        <w:tc>
          <w:tcPr>
            <w:tcW w:w="2174" w:type="dxa"/>
            <w:hideMark/>
          </w:tcPr>
          <w:p w:rsidR="00DB5EF4" w:rsidRDefault="00DB5EF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DB5EF4" w:rsidRDefault="00DB5EF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DB5EF4" w:rsidRDefault="00DB5EF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DB5EF4" w:rsidRPr="00DB5EF4" w:rsidTr="00DB5EF4">
        <w:trPr>
          <w:trHeight w:hRule="exact" w:val="230"/>
        </w:trPr>
        <w:tc>
          <w:tcPr>
            <w:tcW w:w="2174" w:type="dxa"/>
            <w:hideMark/>
          </w:tcPr>
          <w:p w:rsidR="00DB5EF4" w:rsidRDefault="00DB5EF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DB5EF4" w:rsidRDefault="00DB5EF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DB5EF4" w:rsidRDefault="00DB5EF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DB5EF4" w:rsidTr="00DB5EF4">
        <w:trPr>
          <w:trHeight w:hRule="exact" w:val="230"/>
        </w:trPr>
        <w:tc>
          <w:tcPr>
            <w:tcW w:w="2174" w:type="dxa"/>
            <w:hideMark/>
          </w:tcPr>
          <w:p w:rsidR="00DB5EF4" w:rsidRDefault="00DB5EF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DB5EF4" w:rsidRDefault="00DB5EF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DB5EF4" w:rsidRDefault="00DB5EF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91743D" w:rsidRDefault="0091743D"/>
    <w:sectPr w:rsidR="0091743D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43D" w:rsidRDefault="00770DF3">
      <w:pPr>
        <w:spacing w:after="0" w:line="240" w:lineRule="auto"/>
      </w:pPr>
      <w:r>
        <w:separator/>
      </w:r>
    </w:p>
  </w:endnote>
  <w:endnote w:type="continuationSeparator" w:id="0">
    <w:p w:rsidR="0091743D" w:rsidRDefault="00770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43D" w:rsidRDefault="00770DF3">
      <w:pPr>
        <w:spacing w:after="0" w:line="240" w:lineRule="auto"/>
      </w:pPr>
      <w:r>
        <w:separator/>
      </w:r>
    </w:p>
  </w:footnote>
  <w:footnote w:type="continuationSeparator" w:id="0">
    <w:p w:rsidR="0091743D" w:rsidRDefault="00770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7F5" w:rsidRDefault="0012364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55.1pt;height:22.5pt;z-index:-251659776;mso-position-horizontal-relative:page;mso-position-vertical-relative:page" filled="f" stroked="f">
          <v:textbox inset="0,0,0,0">
            <w:txbxContent>
              <w:p w:rsidR="00746AF2" w:rsidRDefault="00746AF2" w:rsidP="00746AF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746AF2" w:rsidRDefault="00746AF2" w:rsidP="00746AF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3637F5" w:rsidRDefault="003637F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3637F5" w:rsidRDefault="00770DF3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3637F5" w:rsidRDefault="00770DF3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3637F5" w:rsidRDefault="00746AF2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</w:t>
                </w:r>
                <w:r w:rsidR="00770DF3"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 w:rsidR="00770DF3"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 w:rsidR="00770DF3">
                  <w:rPr>
                    <w:rFonts w:ascii="Arial" w:eastAsia="Arial" w:hAnsi="Arial" w:cs="Arial"/>
                    <w:sz w:val="18"/>
                    <w:szCs w:val="18"/>
                  </w:rPr>
                  <w:t>315</w:t>
                </w:r>
                <w:r w:rsidR="00770DF3"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 w:rsidR="00770DF3"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 w:rsidR="00770DF3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770DF3"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 w:rsidR="00770DF3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770DF3"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3637F5" w:rsidRDefault="00746AF2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150755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637F5"/>
    <w:rsid w:val="00123646"/>
    <w:rsid w:val="00187E57"/>
    <w:rsid w:val="003637F5"/>
    <w:rsid w:val="00746AF2"/>
    <w:rsid w:val="00770DF3"/>
    <w:rsid w:val="0091743D"/>
    <w:rsid w:val="00CE7CCE"/>
    <w:rsid w:val="00DB5EF4"/>
    <w:rsid w:val="00E7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4A2DD12-B09C-470A-A89D-4C89C1B62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AF2"/>
  </w:style>
  <w:style w:type="paragraph" w:styleId="Footer">
    <w:name w:val="footer"/>
    <w:basedOn w:val="Normal"/>
    <w:link w:val="FooterChar"/>
    <w:uiPriority w:val="99"/>
    <w:unhideWhenUsed/>
    <w:rsid w:val="00746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9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F6A232E0.dotm</Template>
  <TotalTime>0</TotalTime>
  <Pages>2</Pages>
  <Words>473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8</cp:revision>
  <dcterms:created xsi:type="dcterms:W3CDTF">2019-05-20T13:40:00Z</dcterms:created>
  <dcterms:modified xsi:type="dcterms:W3CDTF">2019-10-18T06:02:00Z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