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1B5" w:rsidRDefault="00B571B5">
      <w:pPr>
        <w:spacing w:before="1" w:after="0" w:line="220" w:lineRule="exact"/>
      </w:pPr>
    </w:p>
    <w:p w:rsidR="002D5BB9" w:rsidRPr="00C965DD" w:rsidRDefault="002D5BB9" w:rsidP="002D5BB9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2D5BB9" w:rsidRPr="00C965DD" w:rsidRDefault="002D5BB9" w:rsidP="002D5BB9">
      <w:pPr>
        <w:spacing w:before="16" w:after="0" w:line="258" w:lineRule="auto"/>
        <w:ind w:left="118" w:right="182"/>
        <w:rPr>
          <w:sz w:val="20"/>
          <w:szCs w:val="20"/>
        </w:rPr>
      </w:pPr>
      <w:r w:rsidRPr="00C965DD">
        <w:rPr>
          <w:rFonts w:ascii="Arial" w:eastAsia="Arial" w:hAnsi="Arial" w:cs="Arial"/>
          <w:sz w:val="18"/>
          <w:szCs w:val="18"/>
        </w:rPr>
        <w:t>Centrifugal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1A2C71">
        <w:rPr>
          <w:rFonts w:ascii="Arial" w:eastAsia="Arial" w:hAnsi="Arial" w:cs="Arial"/>
          <w:sz w:val="18"/>
          <w:szCs w:val="18"/>
        </w:rPr>
        <w:t>horizontal</w:t>
      </w:r>
      <w:r w:rsidR="001A2C71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bookmarkStart w:id="0" w:name="_GoBack"/>
      <w:bookmarkEnd w:id="0"/>
      <w:r w:rsidRPr="00C965DD">
        <w:rPr>
          <w:rFonts w:ascii="Arial" w:eastAsia="Arial" w:hAnsi="Arial" w:cs="Arial"/>
          <w:sz w:val="18"/>
          <w:szCs w:val="18"/>
        </w:rPr>
        <w:t>discharge.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made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weather-resistant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aluminium</w:t>
      </w:r>
      <w:proofErr w:type="spellEnd"/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AlMg3.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outlet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by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grille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against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intrusion,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birds,dirt</w:t>
      </w:r>
      <w:proofErr w:type="spellEnd"/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other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foreign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objects.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Baseplate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galvanized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steel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sheet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deep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drawn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inlet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preassembled</w:t>
      </w:r>
      <w:r w:rsidRPr="00C965DD"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screws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possibility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pipe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flanges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accessories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24154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12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220.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has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been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conceived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easy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mounting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roof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socket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(optional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accessory)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without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necessity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removing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housing.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Swing-out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fan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unit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cleaning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purposes.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Suited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VDI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2052.</w:t>
      </w:r>
      <w:r w:rsidRPr="00C965DD">
        <w:rPr>
          <w:sz w:val="20"/>
          <w:szCs w:val="20"/>
        </w:rPr>
        <w:t xml:space="preserve"> </w:t>
      </w:r>
    </w:p>
    <w:p w:rsidR="002D5BB9" w:rsidRPr="00C965DD" w:rsidRDefault="002D5BB9" w:rsidP="002D5BB9">
      <w:pPr>
        <w:spacing w:before="11" w:after="0" w:line="200" w:lineRule="exact"/>
        <w:rPr>
          <w:sz w:val="20"/>
          <w:szCs w:val="20"/>
        </w:rPr>
      </w:pPr>
    </w:p>
    <w:p w:rsidR="002D5BB9" w:rsidRPr="00C965DD" w:rsidRDefault="002D5BB9" w:rsidP="002D5BB9">
      <w:pPr>
        <w:spacing w:after="0" w:line="258" w:lineRule="auto"/>
        <w:ind w:left="118" w:right="52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efficiency-optimized</w:t>
      </w:r>
      <w:r w:rsidRPr="00C965DD"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radial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backward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curved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blades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fitted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three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phase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special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shaft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that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prevents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ingress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oil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water.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provided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proofErr w:type="spellStart"/>
      <w:r w:rsidRPr="00C965DD">
        <w:rPr>
          <w:rFonts w:ascii="Arial" w:eastAsia="Arial" w:hAnsi="Arial" w:cs="Arial"/>
          <w:sz w:val="18"/>
          <w:szCs w:val="18"/>
        </w:rPr>
        <w:t>Taperlock</w:t>
      </w:r>
      <w:proofErr w:type="spellEnd"/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clamping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bush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which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ensures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improved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and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higher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operational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stability.</w:t>
      </w:r>
      <w:r>
        <w:rPr>
          <w:rFonts w:ascii="Arial" w:eastAsia="Arial" w:hAnsi="Arial" w:cs="Arial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impeller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balanced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together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quality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class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G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6.3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DIN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/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1940,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planes.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Speed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control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possible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only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frequency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converter.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drive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placed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outside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airstream.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maintenance-free</w:t>
      </w:r>
      <w:r w:rsidRPr="00C965DD"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use,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are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ball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bearings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with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lifetime</w:t>
      </w:r>
      <w:r w:rsidRPr="00C965DD"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w w:val="99"/>
          <w:sz w:val="18"/>
          <w:szCs w:val="18"/>
        </w:rPr>
        <w:t>lubrication,</w:t>
      </w:r>
      <w:r w:rsidRPr="00C965DD"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sealed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both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sides.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must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installed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on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site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(monitoring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thermal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current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FU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motor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protection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switch).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electrical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connection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be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done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via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integrated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isolator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switch.</w:t>
      </w:r>
    </w:p>
    <w:p w:rsidR="002D5BB9" w:rsidRPr="00C965DD" w:rsidRDefault="002D5BB9" w:rsidP="002D5BB9">
      <w:pPr>
        <w:spacing w:before="11" w:after="0" w:line="200" w:lineRule="exact"/>
        <w:rPr>
          <w:sz w:val="20"/>
          <w:szCs w:val="20"/>
        </w:rPr>
      </w:pPr>
    </w:p>
    <w:p w:rsidR="002D5BB9" w:rsidRPr="00C965DD" w:rsidRDefault="002D5BB9" w:rsidP="002D5BB9">
      <w:pPr>
        <w:spacing w:after="0" w:line="258" w:lineRule="auto"/>
        <w:ind w:left="118" w:right="323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sz w:val="18"/>
          <w:szCs w:val="18"/>
        </w:rPr>
        <w:t>CE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marking</w:t>
      </w:r>
      <w:r w:rsidRPr="00C965DD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Conformity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for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Electromagnetic</w:t>
      </w:r>
      <w:r w:rsidRPr="00C965DD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Compatibility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EMC</w:t>
      </w:r>
      <w:r w:rsidRPr="00C965DD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2004/108/EC.</w:t>
      </w:r>
      <w:r w:rsidRPr="00C965DD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EC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Declaration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of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Incorporation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according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to</w:t>
      </w:r>
      <w:r w:rsidRPr="00C965DD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the</w:t>
      </w:r>
      <w:r w:rsidRPr="00C965DD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Machinery</w:t>
      </w:r>
      <w:r w:rsidRPr="00C965DD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2006/42/EC</w:t>
      </w:r>
      <w:r w:rsidRPr="00C965DD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-</w:t>
      </w:r>
      <w:r w:rsidRPr="00C965DD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Directive</w:t>
      </w:r>
      <w:r w:rsidRPr="00C965DD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2009/125/EC</w:t>
      </w:r>
      <w:r w:rsidRPr="00C965DD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C965DD">
        <w:rPr>
          <w:rFonts w:ascii="Arial" w:eastAsia="Arial" w:hAnsi="Arial" w:cs="Arial"/>
          <w:sz w:val="18"/>
          <w:szCs w:val="18"/>
        </w:rPr>
        <w:t>(Reg.</w:t>
      </w:r>
    </w:p>
    <w:p w:rsidR="002D5BB9" w:rsidRPr="00C965DD" w:rsidRDefault="002D5BB9" w:rsidP="002D5BB9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 w:rsidRPr="00C965DD"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B571B5" w:rsidRDefault="00B571B5">
      <w:pPr>
        <w:spacing w:before="4" w:after="0" w:line="130" w:lineRule="exact"/>
        <w:rPr>
          <w:sz w:val="13"/>
          <w:szCs w:val="13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42AC7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B571B5" w:rsidRDefault="00B571B5">
      <w:pPr>
        <w:spacing w:before="4" w:after="0" w:line="240" w:lineRule="exact"/>
        <w:rPr>
          <w:sz w:val="24"/>
          <w:szCs w:val="24"/>
        </w:rPr>
      </w:pPr>
    </w:p>
    <w:p w:rsidR="00B571B5" w:rsidRDefault="00B42AC7">
      <w:pPr>
        <w:tabs>
          <w:tab w:val="left" w:pos="4560"/>
          <w:tab w:val="left" w:pos="4980"/>
        </w:tabs>
        <w:spacing w:after="0" w:line="274" w:lineRule="auto"/>
        <w:ind w:left="118" w:right="45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</w:t>
      </w:r>
      <w:r w:rsidR="0091605C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,</w:t>
      </w:r>
      <w:r w:rsidR="0091605C"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91605C">
        <w:rPr>
          <w:rFonts w:ascii="Arial" w:eastAsia="Arial" w:hAnsi="Arial" w:cs="Arial"/>
          <w:sz w:val="18"/>
          <w:szCs w:val="18"/>
        </w:rPr>
        <w:t>47</w:t>
      </w:r>
      <w:r>
        <w:rPr>
          <w:rFonts w:ascii="Arial" w:eastAsia="Arial" w:hAnsi="Arial" w:cs="Arial"/>
          <w:sz w:val="18"/>
          <w:szCs w:val="18"/>
        </w:rPr>
        <w:t>,</w:t>
      </w:r>
      <w:r w:rsidR="0091605C"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B571B5" w:rsidRDefault="00B571B5">
      <w:pPr>
        <w:spacing w:before="8" w:after="0" w:line="200" w:lineRule="exact"/>
        <w:rPr>
          <w:sz w:val="20"/>
          <w:szCs w:val="20"/>
        </w:rPr>
      </w:pPr>
    </w:p>
    <w:p w:rsidR="00B571B5" w:rsidRDefault="00B42AC7">
      <w:pPr>
        <w:tabs>
          <w:tab w:val="left" w:pos="4300"/>
          <w:tab w:val="left" w:pos="4600"/>
        </w:tabs>
        <w:spacing w:after="0" w:line="273" w:lineRule="auto"/>
        <w:ind w:left="118" w:right="471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49</w:t>
      </w:r>
      <w:r w:rsidR="00777EB9"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B571B5" w:rsidRDefault="00B42AC7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1450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B571B5" w:rsidRDefault="00B42AC7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B571B5" w:rsidRDefault="00B42AC7">
      <w:pPr>
        <w:tabs>
          <w:tab w:val="left" w:pos="4600"/>
        </w:tabs>
        <w:spacing w:before="13" w:after="0"/>
        <w:ind w:left="118" w:right="473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 w:rsidR="0091605C">
        <w:rPr>
          <w:rFonts w:ascii="Arial" w:eastAsia="Arial" w:hAnsi="Arial" w:cs="Arial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B571B5" w:rsidRDefault="00B571B5">
      <w:pPr>
        <w:spacing w:before="9" w:after="0" w:line="200" w:lineRule="exact"/>
        <w:rPr>
          <w:sz w:val="20"/>
          <w:szCs w:val="20"/>
        </w:rPr>
      </w:pPr>
    </w:p>
    <w:p w:rsidR="00B571B5" w:rsidRDefault="00B42AC7">
      <w:pPr>
        <w:tabs>
          <w:tab w:val="left" w:pos="4700"/>
        </w:tabs>
        <w:spacing w:after="0" w:line="268" w:lineRule="auto"/>
        <w:ind w:left="118" w:right="447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</w:t>
      </w:r>
      <w:r w:rsidR="0091605C">
        <w:rPr>
          <w:rFonts w:ascii="Arial" w:eastAsia="Arial" w:hAnsi="Arial" w:cs="Arial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91605C">
        <w:rPr>
          <w:rFonts w:ascii="Arial" w:eastAsia="Arial" w:hAnsi="Arial" w:cs="Arial"/>
          <w:sz w:val="18"/>
          <w:szCs w:val="18"/>
        </w:rPr>
        <w:t>78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B571B5" w:rsidRDefault="00B571B5">
      <w:pPr>
        <w:spacing w:before="11" w:after="0" w:line="220" w:lineRule="exact"/>
      </w:pPr>
    </w:p>
    <w:p w:rsidR="00B571B5" w:rsidRDefault="00B42AC7">
      <w:pPr>
        <w:tabs>
          <w:tab w:val="left" w:pos="382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91605C">
        <w:rPr>
          <w:rFonts w:ascii="Arial" w:eastAsia="Arial" w:hAnsi="Arial" w:cs="Arial"/>
          <w:sz w:val="18"/>
          <w:szCs w:val="18"/>
        </w:rPr>
        <w:t>606x606x583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B571B5" w:rsidRDefault="00B42AC7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91605C">
        <w:rPr>
          <w:rFonts w:ascii="Arial" w:eastAsia="Arial" w:hAnsi="Arial" w:cs="Arial"/>
          <w:sz w:val="18"/>
          <w:szCs w:val="18"/>
        </w:rPr>
        <w:t>40,0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B571B5" w:rsidRDefault="00B571B5">
      <w:pPr>
        <w:spacing w:before="14" w:after="0" w:line="240" w:lineRule="exact"/>
        <w:rPr>
          <w:sz w:val="24"/>
          <w:szCs w:val="24"/>
        </w:rPr>
      </w:pPr>
    </w:p>
    <w:p w:rsidR="00B571B5" w:rsidRDefault="00B42AC7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 w:rsidR="0091605C">
        <w:rPr>
          <w:rFonts w:ascii="Arial" w:eastAsia="Arial" w:hAnsi="Arial" w:cs="Arial"/>
          <w:sz w:val="18"/>
          <w:szCs w:val="18"/>
        </w:rPr>
        <w:t>150267</w:t>
      </w:r>
    </w:p>
    <w:p w:rsidR="00B571B5" w:rsidRDefault="00B571B5">
      <w:pPr>
        <w:spacing w:before="3" w:after="0" w:line="180" w:lineRule="exact"/>
        <w:rPr>
          <w:sz w:val="18"/>
          <w:szCs w:val="18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2D5BB9" w:rsidRDefault="002D5BB9">
      <w:pPr>
        <w:spacing w:after="0" w:line="200" w:lineRule="exact"/>
        <w:rPr>
          <w:sz w:val="20"/>
          <w:szCs w:val="20"/>
        </w:rPr>
      </w:pPr>
    </w:p>
    <w:p w:rsidR="002D5BB9" w:rsidRDefault="002D5BB9">
      <w:pPr>
        <w:spacing w:after="0" w:line="200" w:lineRule="exact"/>
        <w:rPr>
          <w:sz w:val="20"/>
          <w:szCs w:val="20"/>
        </w:rPr>
      </w:pPr>
    </w:p>
    <w:p w:rsidR="002D5BB9" w:rsidRDefault="002D5BB9">
      <w:pPr>
        <w:spacing w:after="0" w:line="200" w:lineRule="exact"/>
        <w:rPr>
          <w:sz w:val="20"/>
          <w:szCs w:val="20"/>
        </w:rPr>
      </w:pPr>
    </w:p>
    <w:p w:rsidR="002D5BB9" w:rsidRDefault="002D5BB9">
      <w:pPr>
        <w:spacing w:after="0" w:line="200" w:lineRule="exact"/>
        <w:rPr>
          <w:sz w:val="20"/>
          <w:szCs w:val="20"/>
        </w:rPr>
      </w:pPr>
    </w:p>
    <w:p w:rsidR="002D5BB9" w:rsidRDefault="002D5BB9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571B5">
      <w:pPr>
        <w:spacing w:after="0" w:line="200" w:lineRule="exact"/>
        <w:rPr>
          <w:sz w:val="20"/>
          <w:szCs w:val="20"/>
        </w:rPr>
      </w:pPr>
    </w:p>
    <w:p w:rsidR="00B571B5" w:rsidRDefault="00B42AC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B571B5" w:rsidRDefault="00B42AC7">
      <w:pPr>
        <w:spacing w:before="16" w:after="0" w:line="267" w:lineRule="auto"/>
        <w:ind w:left="118" w:right="7891"/>
        <w:rPr>
          <w:rFonts w:ascii="Arial" w:eastAsia="Arial" w:hAnsi="Arial" w:cs="Arial"/>
          <w:sz w:val="18"/>
          <w:szCs w:val="18"/>
        </w:rPr>
      </w:pPr>
      <w:r w:rsidRPr="001A2C71">
        <w:rPr>
          <w:rFonts w:ascii="Arial" w:eastAsia="Arial" w:hAnsi="Arial" w:cs="Arial"/>
          <w:sz w:val="18"/>
          <w:szCs w:val="18"/>
          <w:lang w:val="de-DE"/>
        </w:rPr>
        <w:t>ruck</w:t>
      </w:r>
      <w:r w:rsidRPr="001A2C71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1A2C71">
        <w:rPr>
          <w:rFonts w:ascii="Arial" w:eastAsia="Arial" w:hAnsi="Arial" w:cs="Arial"/>
          <w:sz w:val="18"/>
          <w:szCs w:val="18"/>
          <w:lang w:val="de-DE"/>
        </w:rPr>
        <w:t>Ventilatoren</w:t>
      </w:r>
      <w:r w:rsidRPr="001A2C71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1A2C71">
        <w:rPr>
          <w:rFonts w:ascii="Arial" w:eastAsia="Arial" w:hAnsi="Arial" w:cs="Arial"/>
          <w:sz w:val="18"/>
          <w:szCs w:val="18"/>
          <w:lang w:val="de-DE"/>
        </w:rPr>
        <w:t>GmbH</w:t>
      </w:r>
      <w:r w:rsidRPr="001A2C71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1A2C71">
        <w:rPr>
          <w:rFonts w:ascii="Arial" w:eastAsia="Arial" w:hAnsi="Arial" w:cs="Arial"/>
          <w:sz w:val="18"/>
          <w:szCs w:val="18"/>
          <w:lang w:val="de-DE"/>
        </w:rPr>
        <w:t>Max-Planck-Str.</w:t>
      </w:r>
      <w:r w:rsidRPr="001A2C71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B571B5" w:rsidRDefault="00B42AC7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B571B5" w:rsidRDefault="00B42AC7">
      <w:pPr>
        <w:spacing w:before="23" w:after="0" w:line="267" w:lineRule="auto"/>
        <w:ind w:left="118" w:right="820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B571B5" w:rsidRDefault="00B571B5">
      <w:pPr>
        <w:spacing w:after="0"/>
        <w:sectPr w:rsidR="00B571B5">
          <w:headerReference w:type="default" r:id="rId7"/>
          <w:type w:val="continuous"/>
          <w:pgSz w:w="11900" w:h="16840"/>
          <w:pgMar w:top="1940" w:right="860" w:bottom="280" w:left="1060" w:header="850" w:footer="720" w:gutter="0"/>
          <w:cols w:space="720"/>
        </w:sectPr>
      </w:pPr>
    </w:p>
    <w:p w:rsidR="00B571B5" w:rsidRDefault="00B571B5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B571B5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B571B5" w:rsidRDefault="00B571B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B571B5" w:rsidRDefault="00B42AC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42AC7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126160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571B5">
            <w:pPr>
              <w:spacing w:after="0" w:line="200" w:lineRule="exact"/>
              <w:rPr>
                <w:sz w:val="20"/>
                <w:szCs w:val="20"/>
              </w:rPr>
            </w:pPr>
          </w:p>
          <w:p w:rsidR="00B571B5" w:rsidRDefault="00B42AC7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382B6A">
              <w:rPr>
                <w:rFonts w:ascii="Arial" w:eastAsia="Arial" w:hAnsi="Arial" w:cs="Arial"/>
                <w:sz w:val="18"/>
                <w:szCs w:val="18"/>
              </w:rPr>
              <w:t xml:space="preserve">up to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571B5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B571B5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B571B5" w:rsidRDefault="00B42AC7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C4F1E" w:rsidRP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EC4F1E" w:rsidTr="00EC4F1E">
        <w:trPr>
          <w:trHeight w:hRule="exact" w:val="230"/>
        </w:trPr>
        <w:tc>
          <w:tcPr>
            <w:tcW w:w="2174" w:type="dxa"/>
            <w:hideMark/>
          </w:tcPr>
          <w:p w:rsidR="00EC4F1E" w:rsidRDefault="00EC4F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EC4F1E" w:rsidRDefault="00EC4F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EC4F1E" w:rsidRDefault="00EC4F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B74DA9" w:rsidRDefault="00B74DA9"/>
    <w:sectPr w:rsidR="00B74DA9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4DA9" w:rsidRDefault="00B42AC7">
      <w:pPr>
        <w:spacing w:after="0" w:line="240" w:lineRule="auto"/>
      </w:pPr>
      <w:r>
        <w:separator/>
      </w:r>
    </w:p>
  </w:endnote>
  <w:endnote w:type="continuationSeparator" w:id="0">
    <w:p w:rsidR="00B74DA9" w:rsidRDefault="00B42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4DA9" w:rsidRDefault="00B42AC7">
      <w:pPr>
        <w:spacing w:after="0" w:line="240" w:lineRule="auto"/>
      </w:pPr>
      <w:r>
        <w:separator/>
      </w:r>
    </w:p>
  </w:footnote>
  <w:footnote w:type="continuationSeparator" w:id="0">
    <w:p w:rsidR="00B74DA9" w:rsidRDefault="00B42A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1B5" w:rsidRDefault="001A2C7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432.6pt;height:22.5pt;z-index:-251659776;mso-position-horizontal-relative:page;mso-position-vertical-relative:page" filled="f" stroked="f">
          <v:textbox inset="0,0,0,0">
            <w:txbxContent>
              <w:p w:rsidR="002D5BB9" w:rsidRDefault="002D5BB9" w:rsidP="002D5BB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 w:rsidRPr="002B1BDE">
                  <w:rPr>
                    <w:rFonts w:ascii="Arial" w:eastAsia="Times New Roman" w:hAnsi="Arial" w:cs="Arial"/>
                    <w:spacing w:val="32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fan,</w:t>
                </w:r>
                <w:r w:rsidRPr="002B1BDE">
                  <w:rPr>
                    <w:rFonts w:ascii="Arial" w:eastAsia="Times New Roman" w:hAnsi="Arial" w:cs="Arial"/>
                    <w:spacing w:val="23"/>
                    <w:sz w:val="18"/>
                    <w:szCs w:val="18"/>
                  </w:rPr>
                  <w:t xml:space="preserve"> </w:t>
                </w:r>
                <w:r w:rsidRPr="002B1BDE"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 xml:space="preserve">horizontal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200°C</w:t>
                </w:r>
              </w:p>
              <w:p w:rsidR="002D5BB9" w:rsidRDefault="002D5BB9" w:rsidP="002D5BB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function,</w:t>
                </w:r>
                <w:r>
                  <w:rPr>
                    <w:rFonts w:ascii="Times New Roman" w:eastAsia="Times New Roman" w:hAnsi="Times New Roman" w:cs="Times New Roman"/>
                    <w:w w:val="11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hours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400°C</w:t>
                </w:r>
                <w:r w:rsidRPr="002B1BDE">
                  <w:rPr>
                    <w:rFonts w:ascii="Arial" w:eastAsia="Arial" w:hAnsi="Arial" w:cs="Arial"/>
                    <w:sz w:val="18"/>
                    <w:szCs w:val="18"/>
                  </w:rPr>
                  <w:t>, certified according to EN 12101-3:2015</w:t>
                </w:r>
              </w:p>
              <w:p w:rsidR="00B571B5" w:rsidRDefault="00B571B5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B571B5" w:rsidRDefault="00B42AC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B571B5" w:rsidRDefault="00B42AC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pt;height:22.5pt;z-index:-251657728;mso-position-horizontal-relative:page;mso-position-vertical-relative:page" filled="f" stroked="f">
          <v:textbox inset="0,0,0,0">
            <w:txbxContent>
              <w:p w:rsidR="00B571B5" w:rsidRDefault="002D5BB9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DH</w:t>
                </w:r>
                <w:r w:rsidR="00B42AC7"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 w:rsidR="00B42AC7"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 w:rsidR="00B42AC7"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 w:rsidR="00B42AC7"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 w:rsidR="00B42AC7"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 w:rsidR="00B42AC7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B42AC7"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 w:rsidR="00B42AC7"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 w:rsidR="00B42AC7"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B571B5" w:rsidRDefault="002D5BB9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150727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B571B5"/>
    <w:rsid w:val="001A2C71"/>
    <w:rsid w:val="002D5BB9"/>
    <w:rsid w:val="00382B6A"/>
    <w:rsid w:val="005304DE"/>
    <w:rsid w:val="00777EB9"/>
    <w:rsid w:val="0091605C"/>
    <w:rsid w:val="00B42AC7"/>
    <w:rsid w:val="00B571B5"/>
    <w:rsid w:val="00B74DA9"/>
    <w:rsid w:val="00EC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5AD28001-0E33-4F5C-ADE7-09CFB81D7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D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5BB9"/>
  </w:style>
  <w:style w:type="paragraph" w:styleId="Footer">
    <w:name w:val="footer"/>
    <w:basedOn w:val="Normal"/>
    <w:link w:val="FooterChar"/>
    <w:uiPriority w:val="99"/>
    <w:unhideWhenUsed/>
    <w:rsid w:val="002D5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5B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49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DA5B2AB0.dotm</Template>
  <TotalTime>0</TotalTime>
  <Pages>2</Pages>
  <Words>466</Words>
  <Characters>2943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DVN...F4 LV Texte EN.xlsx</dc:title>
  <dc:creator>i.isaila</dc:creator>
  <cp:lastModifiedBy>Ioan Isaila</cp:lastModifiedBy>
  <cp:revision>9</cp:revision>
  <dcterms:created xsi:type="dcterms:W3CDTF">2019-05-20T13:42:00Z</dcterms:created>
  <dcterms:modified xsi:type="dcterms:W3CDTF">2019-10-18T06:02:00Z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2019-05-20T00:00:00Z</vt:filetime>
  </property>
  <property fmtid="{D5CDD505-2E9C-101B-9397-08002B2CF9AE}" pid="3" name="LastSaved">
    <vt:filetime>2019-05-20T00:00:00Z</vt:filetime>
  </property>
</Properties>
</file>