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B2" w:rsidRDefault="008858B2">
      <w:pPr>
        <w:spacing w:before="1" w:after="0" w:line="220" w:lineRule="exact"/>
      </w:pPr>
    </w:p>
    <w:p w:rsidR="00631A1C" w:rsidRPr="00C965DD" w:rsidRDefault="00631A1C" w:rsidP="00631A1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31A1C" w:rsidRPr="00C965DD" w:rsidRDefault="00631A1C" w:rsidP="00631A1C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90728">
        <w:rPr>
          <w:rFonts w:ascii="Arial" w:eastAsia="Arial" w:hAnsi="Arial" w:cs="Arial"/>
          <w:sz w:val="18"/>
          <w:szCs w:val="18"/>
        </w:rPr>
        <w:t>horizontal</w:t>
      </w:r>
      <w:r w:rsidR="0009072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aluminium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birds,dirt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631A1C" w:rsidRPr="00C965DD" w:rsidRDefault="00631A1C" w:rsidP="00631A1C">
      <w:pPr>
        <w:spacing w:before="11" w:after="0" w:line="200" w:lineRule="exact"/>
        <w:rPr>
          <w:sz w:val="20"/>
          <w:szCs w:val="20"/>
        </w:rPr>
      </w:pPr>
    </w:p>
    <w:p w:rsidR="00631A1C" w:rsidRPr="00C965DD" w:rsidRDefault="00631A1C" w:rsidP="00631A1C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Taperlock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631A1C" w:rsidRPr="00C965DD" w:rsidRDefault="00631A1C" w:rsidP="00631A1C">
      <w:pPr>
        <w:spacing w:before="11" w:after="0" w:line="200" w:lineRule="exact"/>
        <w:rPr>
          <w:sz w:val="20"/>
          <w:szCs w:val="20"/>
        </w:rPr>
      </w:pPr>
    </w:p>
    <w:p w:rsidR="00631A1C" w:rsidRPr="00C965DD" w:rsidRDefault="00631A1C" w:rsidP="00631A1C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631A1C" w:rsidRPr="00C965DD" w:rsidRDefault="00631A1C" w:rsidP="00631A1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858B2" w:rsidRDefault="008858B2">
      <w:pPr>
        <w:spacing w:before="4" w:after="0" w:line="130" w:lineRule="exact"/>
        <w:rPr>
          <w:sz w:val="13"/>
          <w:szCs w:val="13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67109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858B2" w:rsidRDefault="008858B2">
      <w:pPr>
        <w:spacing w:before="4" w:after="0" w:line="240" w:lineRule="exact"/>
        <w:rPr>
          <w:sz w:val="24"/>
          <w:szCs w:val="24"/>
        </w:rPr>
      </w:pPr>
    </w:p>
    <w:p w:rsidR="008858B2" w:rsidRDefault="0067109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</w:t>
      </w:r>
      <w:r w:rsidR="005C294E">
        <w:rPr>
          <w:rFonts w:ascii="Arial" w:eastAsia="Arial" w:hAnsi="Arial" w:cs="Arial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,</w:t>
      </w:r>
      <w:r w:rsidR="005C294E"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5C294E">
        <w:rPr>
          <w:rFonts w:ascii="Arial" w:eastAsia="Arial" w:hAnsi="Arial" w:cs="Arial"/>
          <w:sz w:val="18"/>
          <w:szCs w:val="18"/>
        </w:rPr>
        <w:t>58</w:t>
      </w:r>
      <w:r>
        <w:rPr>
          <w:rFonts w:ascii="Arial" w:eastAsia="Arial" w:hAnsi="Arial" w:cs="Arial"/>
          <w:sz w:val="18"/>
          <w:szCs w:val="18"/>
        </w:rPr>
        <w:t>,</w:t>
      </w:r>
      <w:r w:rsidR="005C294E"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858B2" w:rsidRDefault="008858B2">
      <w:pPr>
        <w:spacing w:before="8" w:after="0" w:line="200" w:lineRule="exact"/>
        <w:rPr>
          <w:sz w:val="20"/>
          <w:szCs w:val="20"/>
        </w:rPr>
      </w:pPr>
    </w:p>
    <w:p w:rsidR="008858B2" w:rsidRDefault="0067109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5C294E">
        <w:rPr>
          <w:rFonts w:ascii="Arial" w:eastAsia="Arial" w:hAnsi="Arial" w:cs="Arial"/>
          <w:sz w:val="18"/>
          <w:szCs w:val="18"/>
        </w:rPr>
        <w:t>4112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858B2" w:rsidRDefault="0067109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 w:rsidR="005C294E">
        <w:rPr>
          <w:rFonts w:ascii="Arial" w:eastAsia="Arial" w:hAnsi="Arial" w:cs="Arial"/>
          <w:position w:val="-1"/>
          <w:sz w:val="18"/>
          <w:szCs w:val="18"/>
        </w:rPr>
        <w:t>1460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8858B2" w:rsidRDefault="0067109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8858B2" w:rsidRDefault="0067109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858B2" w:rsidRDefault="008858B2">
      <w:pPr>
        <w:spacing w:before="9" w:after="0" w:line="200" w:lineRule="exact"/>
        <w:rPr>
          <w:sz w:val="20"/>
          <w:szCs w:val="20"/>
        </w:rPr>
      </w:pPr>
    </w:p>
    <w:p w:rsidR="008858B2" w:rsidRDefault="0067109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5C294E">
        <w:rPr>
          <w:rFonts w:ascii="Arial" w:eastAsia="Arial" w:hAnsi="Arial" w:cs="Arial"/>
          <w:sz w:val="18"/>
          <w:szCs w:val="18"/>
        </w:rPr>
        <w:t>88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5C294E">
        <w:rPr>
          <w:rFonts w:ascii="Arial" w:eastAsia="Arial" w:hAnsi="Arial" w:cs="Arial"/>
          <w:sz w:val="18"/>
          <w:szCs w:val="18"/>
        </w:rPr>
        <w:t>94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858B2" w:rsidRDefault="008858B2">
      <w:pPr>
        <w:spacing w:before="11" w:after="0" w:line="220" w:lineRule="exact"/>
      </w:pPr>
    </w:p>
    <w:p w:rsidR="008858B2" w:rsidRDefault="00671093" w:rsidP="005C294E">
      <w:pPr>
        <w:tabs>
          <w:tab w:val="left" w:pos="3828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5C294E">
        <w:rPr>
          <w:rFonts w:ascii="Arial" w:eastAsia="Arial" w:hAnsi="Arial" w:cs="Arial"/>
          <w:sz w:val="18"/>
          <w:szCs w:val="18"/>
        </w:rPr>
        <w:t>940x940x790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858B2" w:rsidRDefault="00671093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5C294E">
        <w:rPr>
          <w:rFonts w:ascii="Arial" w:eastAsia="Arial" w:hAnsi="Arial" w:cs="Arial"/>
          <w:sz w:val="18"/>
          <w:szCs w:val="18"/>
        </w:rPr>
        <w:t>121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858B2" w:rsidRDefault="008858B2">
      <w:pPr>
        <w:spacing w:before="14" w:after="0" w:line="240" w:lineRule="exact"/>
        <w:rPr>
          <w:sz w:val="24"/>
          <w:szCs w:val="24"/>
        </w:rPr>
      </w:pPr>
    </w:p>
    <w:p w:rsidR="008858B2" w:rsidRDefault="0067109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146916</w:t>
      </w:r>
    </w:p>
    <w:p w:rsidR="008858B2" w:rsidRDefault="008858B2">
      <w:pPr>
        <w:spacing w:before="3" w:after="0" w:line="180" w:lineRule="exact"/>
        <w:rPr>
          <w:sz w:val="18"/>
          <w:szCs w:val="18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631A1C" w:rsidRDefault="00631A1C">
      <w:pPr>
        <w:spacing w:after="0" w:line="200" w:lineRule="exact"/>
        <w:rPr>
          <w:sz w:val="20"/>
          <w:szCs w:val="20"/>
        </w:rPr>
      </w:pPr>
    </w:p>
    <w:p w:rsidR="00631A1C" w:rsidRDefault="00631A1C">
      <w:pPr>
        <w:spacing w:after="0" w:line="200" w:lineRule="exact"/>
        <w:rPr>
          <w:sz w:val="20"/>
          <w:szCs w:val="20"/>
        </w:rPr>
      </w:pPr>
    </w:p>
    <w:p w:rsidR="00631A1C" w:rsidRDefault="00631A1C">
      <w:pPr>
        <w:spacing w:after="0" w:line="200" w:lineRule="exact"/>
        <w:rPr>
          <w:sz w:val="20"/>
          <w:szCs w:val="20"/>
        </w:rPr>
      </w:pPr>
    </w:p>
    <w:p w:rsidR="00631A1C" w:rsidRDefault="00631A1C">
      <w:pPr>
        <w:spacing w:after="0" w:line="200" w:lineRule="exact"/>
        <w:rPr>
          <w:sz w:val="20"/>
          <w:szCs w:val="20"/>
        </w:rPr>
      </w:pPr>
    </w:p>
    <w:p w:rsidR="00631A1C" w:rsidRDefault="00631A1C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67109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858B2" w:rsidRDefault="0067109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371A46">
        <w:rPr>
          <w:rFonts w:ascii="Arial" w:eastAsia="Arial" w:hAnsi="Arial" w:cs="Arial"/>
          <w:sz w:val="18"/>
          <w:szCs w:val="18"/>
        </w:rPr>
        <w:t>ruck</w:t>
      </w:r>
      <w:r w:rsidRPr="00371A4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371A46">
        <w:rPr>
          <w:rFonts w:ascii="Arial" w:eastAsia="Arial" w:hAnsi="Arial" w:cs="Arial"/>
          <w:sz w:val="18"/>
          <w:szCs w:val="18"/>
        </w:rPr>
        <w:t>Ventilatoren</w:t>
      </w:r>
      <w:r w:rsidRPr="00371A46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71A46">
        <w:rPr>
          <w:rFonts w:ascii="Arial" w:eastAsia="Arial" w:hAnsi="Arial" w:cs="Arial"/>
          <w:sz w:val="18"/>
          <w:szCs w:val="18"/>
        </w:rPr>
        <w:t>GmbH</w:t>
      </w:r>
      <w:r w:rsidRPr="00371A4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71A46">
        <w:rPr>
          <w:rFonts w:ascii="Arial" w:eastAsia="Arial" w:hAnsi="Arial" w:cs="Arial"/>
          <w:sz w:val="18"/>
          <w:szCs w:val="18"/>
        </w:rPr>
        <w:t>Max-Planck-Str.</w:t>
      </w:r>
      <w:r w:rsidRPr="00371A46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858B2" w:rsidRDefault="0067109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8858B2" w:rsidRDefault="0067109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858B2" w:rsidRDefault="008858B2">
      <w:pPr>
        <w:spacing w:after="0"/>
        <w:sectPr w:rsidR="008858B2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8858B2" w:rsidRDefault="008858B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858B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858B2" w:rsidRDefault="008858B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858B2" w:rsidRDefault="0067109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8858B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67109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8858B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67109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270A6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8858B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83259D" w:rsidRP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3259D" w:rsidRP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3259D" w:rsidRP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D609D" w:rsidRDefault="00BD609D"/>
    <w:sectPr w:rsidR="00BD609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09D" w:rsidRDefault="00671093">
      <w:pPr>
        <w:spacing w:after="0" w:line="240" w:lineRule="auto"/>
      </w:pPr>
      <w:r>
        <w:separator/>
      </w:r>
    </w:p>
  </w:endnote>
  <w:endnote w:type="continuationSeparator" w:id="0">
    <w:p w:rsidR="00BD609D" w:rsidRDefault="0067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09D" w:rsidRDefault="00671093">
      <w:pPr>
        <w:spacing w:after="0" w:line="240" w:lineRule="auto"/>
      </w:pPr>
      <w:r>
        <w:separator/>
      </w:r>
    </w:p>
  </w:footnote>
  <w:footnote w:type="continuationSeparator" w:id="0">
    <w:p w:rsidR="00BD609D" w:rsidRDefault="0067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8B2" w:rsidRDefault="0009072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64.25pt;height:22.5pt;z-index:-251659776;mso-position-horizontal-relative:page;mso-position-vertical-relative:page" filled="f" stroked="f">
          <v:textbox inset="0,0,0,0">
            <w:txbxContent>
              <w:p w:rsidR="00631A1C" w:rsidRDefault="00631A1C" w:rsidP="00631A1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631A1C" w:rsidRDefault="00631A1C" w:rsidP="00631A1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8858B2" w:rsidRDefault="008858B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858B2" w:rsidRDefault="0067109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858B2" w:rsidRDefault="0067109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8858B2" w:rsidRDefault="0067109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 w:rsidR="00631A1C"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630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858B2" w:rsidRDefault="00631A1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150564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858B2"/>
    <w:rsid w:val="00090728"/>
    <w:rsid w:val="00371A46"/>
    <w:rsid w:val="004270A6"/>
    <w:rsid w:val="005C294E"/>
    <w:rsid w:val="00631A1C"/>
    <w:rsid w:val="00671093"/>
    <w:rsid w:val="0083259D"/>
    <w:rsid w:val="008858B2"/>
    <w:rsid w:val="00BD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96FBA5-05BF-4B6C-9F7B-2B4B391B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A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A1C"/>
  </w:style>
  <w:style w:type="paragraph" w:styleId="Footer">
    <w:name w:val="footer"/>
    <w:basedOn w:val="Normal"/>
    <w:link w:val="FooterChar"/>
    <w:uiPriority w:val="99"/>
    <w:unhideWhenUsed/>
    <w:rsid w:val="00631A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4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90657266.dotm</Template>
  <TotalTime>0</TotalTime>
  <Pages>2</Pages>
  <Words>456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2019-05-20T13:45:00Z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