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619" w:rsidRDefault="003C2619" w:rsidP="00FE63F7">
      <w:pPr>
        <w:spacing w:before="1" w:after="0" w:line="220" w:lineRule="exact"/>
      </w:pPr>
    </w:p>
    <w:p w:rsidR="003C2619" w:rsidRDefault="00FE63F7" w:rsidP="00FE63F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C2619" w:rsidRDefault="00FE63F7" w:rsidP="00FE63F7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before="3" w:after="0" w:line="220" w:lineRule="exact"/>
      </w:pPr>
    </w:p>
    <w:p w:rsidR="003C2619" w:rsidRDefault="00FE63F7" w:rsidP="00FE63F7">
      <w:pPr>
        <w:spacing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3C2619" w:rsidRDefault="003C2619" w:rsidP="00FE63F7">
      <w:pPr>
        <w:spacing w:before="6" w:after="0" w:line="170" w:lineRule="exact"/>
        <w:rPr>
          <w:sz w:val="17"/>
          <w:szCs w:val="17"/>
        </w:rPr>
      </w:pPr>
    </w:p>
    <w:p w:rsidR="003C2619" w:rsidRDefault="00FE63F7" w:rsidP="00FE63F7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C2619" w:rsidRDefault="00FE63F7" w:rsidP="00FE63F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C2619" w:rsidRDefault="003C2619" w:rsidP="00FE63F7">
      <w:pPr>
        <w:spacing w:before="4" w:after="0" w:line="130" w:lineRule="exact"/>
        <w:rPr>
          <w:sz w:val="13"/>
          <w:szCs w:val="13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FE63F7" w:rsidP="00FE63F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C2619" w:rsidRDefault="003C2619" w:rsidP="00FE63F7">
      <w:pPr>
        <w:spacing w:before="4" w:after="0" w:line="240" w:lineRule="exact"/>
        <w:rPr>
          <w:sz w:val="24"/>
          <w:szCs w:val="24"/>
        </w:rPr>
      </w:pPr>
    </w:p>
    <w:p w:rsidR="003C2619" w:rsidRDefault="00FE63F7" w:rsidP="00FE63F7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C2619" w:rsidRDefault="003C2619" w:rsidP="00FE63F7">
      <w:pPr>
        <w:spacing w:before="8" w:after="0" w:line="200" w:lineRule="exact"/>
        <w:rPr>
          <w:sz w:val="20"/>
          <w:szCs w:val="20"/>
        </w:rPr>
      </w:pPr>
    </w:p>
    <w:p w:rsidR="003C2619" w:rsidRDefault="00FE63F7" w:rsidP="00FE63F7">
      <w:pPr>
        <w:tabs>
          <w:tab w:val="left" w:pos="4300"/>
          <w:tab w:val="left" w:pos="4500"/>
          <w:tab w:val="left" w:pos="47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C2619" w:rsidRDefault="00FE63F7" w:rsidP="00FE63F7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2550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C2619" w:rsidRDefault="00FE63F7" w:rsidP="00FE63F7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3C2619" w:rsidRDefault="00FE63F7" w:rsidP="00FE63F7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C2619" w:rsidRDefault="003C2619" w:rsidP="00FE63F7">
      <w:pPr>
        <w:spacing w:before="3" w:after="0" w:line="220" w:lineRule="exact"/>
      </w:pPr>
    </w:p>
    <w:p w:rsidR="003C2619" w:rsidRDefault="00FE63F7" w:rsidP="00FE63F7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C2619" w:rsidRDefault="003C2619" w:rsidP="00FE63F7">
      <w:pPr>
        <w:spacing w:before="14" w:after="0" w:line="200" w:lineRule="exact"/>
        <w:rPr>
          <w:sz w:val="20"/>
          <w:szCs w:val="20"/>
        </w:rPr>
      </w:pPr>
    </w:p>
    <w:p w:rsidR="003C2619" w:rsidRDefault="00FE63F7" w:rsidP="00FE63F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700x700x700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C2619" w:rsidRDefault="00FE63F7" w:rsidP="00FE63F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C2619" w:rsidRDefault="003C2619" w:rsidP="00FE63F7">
      <w:pPr>
        <w:spacing w:before="14" w:after="0" w:line="240" w:lineRule="exact"/>
        <w:rPr>
          <w:sz w:val="24"/>
          <w:szCs w:val="24"/>
        </w:rPr>
      </w:pPr>
    </w:p>
    <w:p w:rsidR="003C2619" w:rsidRDefault="00FE63F7" w:rsidP="00FE63F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3C2619" w:rsidRDefault="003C2619" w:rsidP="00FE63F7">
      <w:pPr>
        <w:spacing w:before="7" w:after="0" w:line="100" w:lineRule="exact"/>
        <w:rPr>
          <w:sz w:val="10"/>
          <w:szCs w:val="1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3C2619" w:rsidP="00FE63F7">
      <w:pPr>
        <w:spacing w:after="0" w:line="200" w:lineRule="exact"/>
        <w:rPr>
          <w:sz w:val="20"/>
          <w:szCs w:val="20"/>
        </w:rPr>
      </w:pPr>
    </w:p>
    <w:p w:rsidR="003C2619" w:rsidRDefault="00FE63F7" w:rsidP="00FE63F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C2619" w:rsidRDefault="00FE63F7" w:rsidP="00FE63F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C2619" w:rsidRDefault="00FE63F7" w:rsidP="00FE63F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C2619" w:rsidRDefault="00FE63F7" w:rsidP="00FE63F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C2619" w:rsidRDefault="003C2619" w:rsidP="00FE63F7">
      <w:pPr>
        <w:spacing w:after="0"/>
        <w:sectPr w:rsidR="003C2619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3C2619" w:rsidRDefault="003C2619" w:rsidP="00FE63F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C261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C2619" w:rsidRDefault="003C2619" w:rsidP="00FE63F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C2619" w:rsidRDefault="00FE63F7" w:rsidP="00FE63F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3C2619" w:rsidP="00FE63F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C2619" w:rsidRDefault="003C2619" w:rsidP="00FE63F7">
            <w:pPr>
              <w:spacing w:after="0" w:line="200" w:lineRule="exact"/>
              <w:rPr>
                <w:sz w:val="20"/>
                <w:szCs w:val="20"/>
              </w:rPr>
            </w:pPr>
          </w:p>
          <w:p w:rsidR="003C2619" w:rsidRDefault="003C2619" w:rsidP="00FE63F7">
            <w:pPr>
              <w:spacing w:after="0" w:line="200" w:lineRule="exact"/>
              <w:rPr>
                <w:sz w:val="20"/>
                <w:szCs w:val="20"/>
              </w:rPr>
            </w:pPr>
          </w:p>
          <w:p w:rsidR="003C2619" w:rsidRDefault="00FE63F7" w:rsidP="00FE63F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3C2619" w:rsidP="00FE63F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C2619" w:rsidRDefault="003C2619" w:rsidP="00FE63F7">
            <w:pPr>
              <w:spacing w:after="0" w:line="200" w:lineRule="exact"/>
              <w:rPr>
                <w:sz w:val="20"/>
                <w:szCs w:val="20"/>
              </w:rPr>
            </w:pPr>
          </w:p>
          <w:p w:rsidR="003C2619" w:rsidRDefault="003C2619" w:rsidP="00FE63F7">
            <w:pPr>
              <w:spacing w:after="0" w:line="200" w:lineRule="exact"/>
              <w:rPr>
                <w:sz w:val="20"/>
                <w:szCs w:val="20"/>
              </w:rPr>
            </w:pPr>
          </w:p>
          <w:p w:rsidR="003C2619" w:rsidRDefault="00FE63F7" w:rsidP="00FE63F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3C261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3C261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3C261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3C261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3C261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C261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A76BAA" w:rsidTr="00A76BAA">
        <w:trPr>
          <w:trHeight w:hRule="exact" w:val="230"/>
        </w:trPr>
        <w:tc>
          <w:tcPr>
            <w:tcW w:w="2174" w:type="dxa"/>
            <w:hideMark/>
          </w:tcPr>
          <w:p w:rsidR="00A76BAA" w:rsidRDefault="00A76BA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A76BAA" w:rsidRDefault="00A76BA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A76BAA" w:rsidRDefault="00A76BA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3C261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C2619" w:rsidRDefault="00FE63F7" w:rsidP="00FE63F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</w:tbl>
    <w:p w:rsidR="0033413E" w:rsidRDefault="0033413E" w:rsidP="00FE63F7"/>
    <w:sectPr w:rsidR="0033413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13E" w:rsidRDefault="00FE63F7">
      <w:pPr>
        <w:spacing w:after="0" w:line="240" w:lineRule="auto"/>
      </w:pPr>
      <w:r>
        <w:separator/>
      </w:r>
    </w:p>
  </w:endnote>
  <w:endnote w:type="continuationSeparator" w:id="0">
    <w:p w:rsidR="0033413E" w:rsidRDefault="00FE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13E" w:rsidRDefault="00FE63F7">
      <w:pPr>
        <w:spacing w:after="0" w:line="240" w:lineRule="auto"/>
      </w:pPr>
      <w:r>
        <w:separator/>
      </w:r>
    </w:p>
  </w:footnote>
  <w:footnote w:type="continuationSeparator" w:id="0">
    <w:p w:rsidR="0033413E" w:rsidRDefault="00FE6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9" w:rsidRDefault="00A76BA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7.9pt;margin-top:41.5pt;width:72.5pt;height:22.5pt;z-index:-251660288;mso-position-horizontal-relative:page;mso-position-vertical-relative:page" filled="f" stroked="f">
          <v:textbox inset="0,0,0,0">
            <w:txbxContent>
              <w:p w:rsidR="003C2619" w:rsidRDefault="00FE63F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fan,</w:t>
                </w:r>
              </w:p>
              <w:p w:rsidR="003C2619" w:rsidRDefault="00FE63F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33.4pt;margin-top:41.5pt;width:186.45pt;height:11pt;z-index:-251659264;mso-position-horizontal-relative:page;mso-position-vertical-relative:page" filled="f" stroked="f">
          <v:textbox inset="0,0,0,0">
            <w:txbxContent>
              <w:p w:rsidR="003C2619" w:rsidRDefault="00FE63F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240;mso-position-horizontal-relative:page;mso-position-vertical-relative:page" filled="f" stroked="f">
          <v:textbox inset="0,0,0,0">
            <w:txbxContent>
              <w:p w:rsidR="003C2619" w:rsidRDefault="00FE63F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C2619" w:rsidRDefault="00FE63F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216;mso-position-horizontal-relative:page;mso-position-vertical-relative:page" filled="f" stroked="f">
          <v:textbox inset="0,0,0,0">
            <w:txbxContent>
              <w:p w:rsidR="003C2619" w:rsidRDefault="00FE63F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C2619" w:rsidRDefault="00FE63F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149343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C2619"/>
    <w:rsid w:val="0033413E"/>
    <w:rsid w:val="003C2619"/>
    <w:rsid w:val="00A76BAA"/>
    <w:rsid w:val="00FE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1CAF0DF-7B38-4EE3-B407-C36E40EA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C0593B49.dotm</Template>
  <TotalTime>0</TotalTime>
  <Pages>2</Pages>
  <Words>393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EN.xlsx</dc:title>
  <dc:creator>i.isaila</dc:creator>
  <cp:lastModifiedBy>Ioan Isaila</cp:lastModifiedBy>
  <cp:revision>3</cp:revision>
  <dcterms:created xsi:type="dcterms:W3CDTF">2019-04-11T10:59:00Z</dcterms:created>
  <dcterms:modified xsi:type="dcterms:W3CDTF">2019-09-11T06:54:00Z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