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before="11" w:after="0" w:line="240" w:lineRule="exact"/>
        <w:rPr>
          <w:sz w:val="24"/>
          <w:szCs w:val="24"/>
        </w:rPr>
      </w:pPr>
    </w:p>
    <w:p w:rsidR="000541DC" w:rsidRDefault="00003362" w:rsidP="00003362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0541DC" w:rsidRDefault="00003362" w:rsidP="00003362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149318</w:t>
      </w:r>
    </w:p>
    <w:p w:rsidR="000541DC" w:rsidRDefault="000541DC" w:rsidP="00003362">
      <w:pPr>
        <w:spacing w:before="14" w:after="0" w:line="240" w:lineRule="exact"/>
        <w:rPr>
          <w:sz w:val="24"/>
          <w:szCs w:val="24"/>
        </w:rPr>
      </w:pPr>
    </w:p>
    <w:p w:rsidR="000541DC" w:rsidRDefault="00003362" w:rsidP="0000336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0541DC" w:rsidRDefault="00003362" w:rsidP="00003362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0541DC" w:rsidRDefault="000541DC" w:rsidP="00003362">
      <w:pPr>
        <w:spacing w:before="13" w:after="0" w:line="220" w:lineRule="exact"/>
      </w:pPr>
    </w:p>
    <w:p w:rsidR="000541DC" w:rsidRDefault="00003362" w:rsidP="00003362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0541DC" w:rsidRDefault="000541DC" w:rsidP="00003362">
      <w:pPr>
        <w:spacing w:before="19" w:after="0" w:line="200" w:lineRule="exact"/>
        <w:rPr>
          <w:sz w:val="20"/>
          <w:szCs w:val="20"/>
        </w:rPr>
      </w:pPr>
    </w:p>
    <w:p w:rsidR="000541DC" w:rsidRDefault="00003362" w:rsidP="0000336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0541DC" w:rsidRDefault="00003362" w:rsidP="00003362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541DC" w:rsidRDefault="000541DC" w:rsidP="00003362">
      <w:pPr>
        <w:spacing w:before="7" w:after="0" w:line="150" w:lineRule="exact"/>
        <w:rPr>
          <w:sz w:val="15"/>
          <w:szCs w:val="15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03362" w:rsidP="0000336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0541DC" w:rsidRDefault="000541DC" w:rsidP="00003362">
      <w:pPr>
        <w:spacing w:before="7" w:after="0" w:line="240" w:lineRule="exact"/>
        <w:rPr>
          <w:sz w:val="24"/>
          <w:szCs w:val="24"/>
        </w:rPr>
      </w:pPr>
    </w:p>
    <w:p w:rsidR="000541DC" w:rsidRDefault="00003362" w:rsidP="00003362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61,0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541DC" w:rsidRDefault="000541DC" w:rsidP="00003362">
      <w:pPr>
        <w:spacing w:before="11" w:after="0" w:line="220" w:lineRule="exact"/>
      </w:pPr>
    </w:p>
    <w:p w:rsidR="000541DC" w:rsidRDefault="00003362" w:rsidP="00003362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1333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0541DC" w:rsidRDefault="00003362" w:rsidP="00003362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0541DC" w:rsidRDefault="00003362" w:rsidP="00003362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541DC" w:rsidRDefault="000541DC" w:rsidP="00003362">
      <w:pPr>
        <w:spacing w:before="11" w:after="0" w:line="220" w:lineRule="exact"/>
      </w:pPr>
    </w:p>
    <w:p w:rsidR="000541DC" w:rsidRDefault="00003362" w:rsidP="00003362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541DC" w:rsidRDefault="000541DC" w:rsidP="00003362">
      <w:pPr>
        <w:spacing w:before="11" w:after="0" w:line="220" w:lineRule="exact"/>
      </w:pPr>
    </w:p>
    <w:p w:rsidR="000541DC" w:rsidRDefault="00003362" w:rsidP="00003362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832x365x751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72,0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541DC" w:rsidRDefault="000541DC" w:rsidP="00003362">
      <w:pPr>
        <w:spacing w:before="11" w:after="0" w:line="220" w:lineRule="exact"/>
      </w:pPr>
    </w:p>
    <w:p w:rsidR="000541DC" w:rsidRDefault="00003362" w:rsidP="0000336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0541DC" w:rsidRDefault="000541DC" w:rsidP="00003362">
      <w:pPr>
        <w:spacing w:before="3" w:after="0" w:line="180" w:lineRule="exact"/>
        <w:rPr>
          <w:sz w:val="18"/>
          <w:szCs w:val="18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03362" w:rsidP="0000336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0541DC" w:rsidRDefault="00003362" w:rsidP="00003362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541DC" w:rsidRDefault="00003362" w:rsidP="0000336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0541DC" w:rsidRDefault="00003362" w:rsidP="00003362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541DC" w:rsidRDefault="000541DC" w:rsidP="00003362">
      <w:pPr>
        <w:spacing w:after="0"/>
        <w:sectPr w:rsidR="000541DC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0541DC" w:rsidRDefault="000541DC" w:rsidP="00003362">
      <w:pPr>
        <w:spacing w:after="0" w:line="200" w:lineRule="exact"/>
        <w:rPr>
          <w:sz w:val="20"/>
          <w:szCs w:val="20"/>
        </w:rPr>
      </w:pPr>
    </w:p>
    <w:p w:rsidR="000541DC" w:rsidRDefault="000541DC" w:rsidP="00003362">
      <w:pPr>
        <w:spacing w:before="11" w:after="0" w:line="240" w:lineRule="exact"/>
        <w:rPr>
          <w:sz w:val="24"/>
          <w:szCs w:val="24"/>
        </w:rPr>
      </w:pPr>
    </w:p>
    <w:p w:rsidR="000541DC" w:rsidRDefault="00003362" w:rsidP="00003362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0541DC" w:rsidRDefault="00003362" w:rsidP="00003362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149318</w:t>
      </w:r>
    </w:p>
    <w:p w:rsidR="000541DC" w:rsidRDefault="000541DC" w:rsidP="00003362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0541DC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0541DC" w:rsidRDefault="000541DC" w:rsidP="00003362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541DC" w:rsidRDefault="00003362" w:rsidP="0000336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541DC" w:rsidP="0000336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541DC" w:rsidRDefault="000541DC" w:rsidP="00003362">
            <w:pPr>
              <w:spacing w:after="0" w:line="200" w:lineRule="exact"/>
              <w:rPr>
                <w:sz w:val="20"/>
                <w:szCs w:val="20"/>
              </w:rPr>
            </w:pPr>
          </w:p>
          <w:p w:rsidR="000541DC" w:rsidRDefault="000541DC" w:rsidP="00003362">
            <w:pPr>
              <w:spacing w:after="0" w:line="200" w:lineRule="exact"/>
              <w:rPr>
                <w:sz w:val="20"/>
                <w:szCs w:val="20"/>
              </w:rPr>
            </w:pPr>
          </w:p>
          <w:p w:rsidR="000541DC" w:rsidRDefault="00003362" w:rsidP="00003362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541DC" w:rsidP="00003362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541DC" w:rsidRDefault="000541DC" w:rsidP="00003362">
            <w:pPr>
              <w:spacing w:after="0" w:line="200" w:lineRule="exact"/>
              <w:rPr>
                <w:sz w:val="20"/>
                <w:szCs w:val="20"/>
              </w:rPr>
            </w:pPr>
          </w:p>
          <w:p w:rsidR="000541DC" w:rsidRDefault="000541DC" w:rsidP="00003362">
            <w:pPr>
              <w:spacing w:after="0" w:line="200" w:lineRule="exact"/>
              <w:rPr>
                <w:sz w:val="20"/>
                <w:szCs w:val="20"/>
              </w:rPr>
            </w:pPr>
          </w:p>
          <w:p w:rsidR="000541DC" w:rsidRDefault="00003362" w:rsidP="0000336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136001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791CFB" w:rsidTr="00791CFB">
        <w:trPr>
          <w:trHeight w:hRule="exact" w:val="230"/>
        </w:trPr>
        <w:tc>
          <w:tcPr>
            <w:tcW w:w="2108" w:type="dxa"/>
            <w:hideMark/>
          </w:tcPr>
          <w:p w:rsidR="00791CFB" w:rsidRDefault="00791C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791CFB" w:rsidRDefault="00791CF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791CFB" w:rsidRDefault="00791C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791CFB" w:rsidTr="00791CFB">
        <w:trPr>
          <w:trHeight w:hRule="exact" w:val="230"/>
        </w:trPr>
        <w:tc>
          <w:tcPr>
            <w:tcW w:w="2108" w:type="dxa"/>
            <w:hideMark/>
          </w:tcPr>
          <w:p w:rsidR="00791CFB" w:rsidRDefault="00791CF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791CFB" w:rsidRDefault="00791CF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791CFB" w:rsidRDefault="00791CF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0541D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0541DC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0541DC" w:rsidRDefault="00003362" w:rsidP="0000336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AC7AAC" w:rsidRDefault="00AC7AAC" w:rsidP="00003362"/>
    <w:sectPr w:rsidR="00AC7AAC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AAC" w:rsidRDefault="00003362">
      <w:pPr>
        <w:spacing w:after="0" w:line="240" w:lineRule="auto"/>
      </w:pPr>
      <w:r>
        <w:separator/>
      </w:r>
    </w:p>
  </w:endnote>
  <w:endnote w:type="continuationSeparator" w:id="0">
    <w:p w:rsidR="00AC7AAC" w:rsidRDefault="00003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AAC" w:rsidRDefault="00003362">
      <w:pPr>
        <w:spacing w:after="0" w:line="240" w:lineRule="auto"/>
      </w:pPr>
      <w:r>
        <w:separator/>
      </w:r>
    </w:p>
  </w:footnote>
  <w:footnote w:type="continuationSeparator" w:id="0">
    <w:p w:rsidR="00AC7AAC" w:rsidRDefault="00003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41DC" w:rsidRDefault="00791CF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0541DC" w:rsidRDefault="0000336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541DC"/>
    <w:rsid w:val="00003362"/>
    <w:rsid w:val="000541DC"/>
    <w:rsid w:val="00791CFB"/>
    <w:rsid w:val="00AC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82530D2-2460-40D9-8657-4004A438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D3DDD8B4.dotm</Template>
  <TotalTime>0</TotalTime>
  <Pages>2</Pages>
  <Words>468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2019-03-21T16:02:00Z</dcterms:created>
  <dcterms:modified xsi:type="dcterms:W3CDTF">2019-09-11T09:14:00Z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