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0F2" w:rsidRDefault="00AA50F2" w:rsidP="009A454B">
      <w:pPr>
        <w:spacing w:after="0" w:line="200" w:lineRule="exact"/>
        <w:rPr>
          <w:sz w:val="20"/>
          <w:szCs w:val="20"/>
        </w:rPr>
      </w:pPr>
    </w:p>
    <w:p w:rsidR="00AA50F2" w:rsidRDefault="00AA50F2" w:rsidP="009A454B">
      <w:pPr>
        <w:spacing w:before="11" w:after="0" w:line="240" w:lineRule="exact"/>
        <w:rPr>
          <w:sz w:val="24"/>
          <w:szCs w:val="24"/>
        </w:rPr>
      </w:pPr>
    </w:p>
    <w:p w:rsidR="00AA50F2" w:rsidRDefault="009A454B" w:rsidP="009A454B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355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AA50F2" w:rsidRDefault="009A454B" w:rsidP="009A454B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149316</w:t>
      </w:r>
    </w:p>
    <w:p w:rsidR="00AA50F2" w:rsidRDefault="00AA50F2" w:rsidP="009A454B">
      <w:pPr>
        <w:spacing w:before="14" w:after="0" w:line="240" w:lineRule="exact"/>
        <w:rPr>
          <w:sz w:val="24"/>
          <w:szCs w:val="24"/>
        </w:rPr>
      </w:pPr>
    </w:p>
    <w:p w:rsidR="00AA50F2" w:rsidRDefault="009A454B" w:rsidP="009A454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AA50F2" w:rsidRDefault="009A454B" w:rsidP="009A454B">
      <w:pPr>
        <w:spacing w:before="16" w:after="0" w:line="258" w:lineRule="auto"/>
        <w:ind w:left="11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kitchen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exhaust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C4304F">
        <w:rPr>
          <w:rFonts w:ascii="Arial" w:eastAsia="Arial" w:hAnsi="Arial" w:cs="Arial"/>
          <w:sz w:val="18"/>
          <w:szCs w:val="18"/>
        </w:rPr>
        <w:t>galva</w:t>
      </w:r>
      <w:r>
        <w:rPr>
          <w:rFonts w:ascii="Arial" w:eastAsia="Arial" w:hAnsi="Arial" w:cs="Arial"/>
          <w:sz w:val="18"/>
          <w:szCs w:val="18"/>
        </w:rPr>
        <w:t>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assembled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rails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rubber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dampers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enabling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airtight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upwards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</w:p>
    <w:p w:rsidR="00AA50F2" w:rsidRDefault="00AA50F2" w:rsidP="009A454B">
      <w:pPr>
        <w:spacing w:after="0" w:line="200" w:lineRule="exact"/>
        <w:rPr>
          <w:sz w:val="20"/>
          <w:szCs w:val="20"/>
        </w:rPr>
      </w:pPr>
    </w:p>
    <w:p w:rsidR="00AA50F2" w:rsidRDefault="00AA50F2" w:rsidP="009A454B">
      <w:pPr>
        <w:spacing w:before="17" w:after="0" w:line="240" w:lineRule="exact"/>
        <w:rPr>
          <w:sz w:val="24"/>
          <w:szCs w:val="24"/>
        </w:rPr>
      </w:pPr>
    </w:p>
    <w:p w:rsidR="00AA50F2" w:rsidRDefault="009A454B" w:rsidP="009A454B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AA50F2" w:rsidRDefault="00AA50F2" w:rsidP="009A454B">
      <w:pPr>
        <w:spacing w:before="19" w:after="0" w:line="200" w:lineRule="exact"/>
        <w:rPr>
          <w:sz w:val="20"/>
          <w:szCs w:val="20"/>
        </w:rPr>
      </w:pPr>
    </w:p>
    <w:p w:rsidR="00AA50F2" w:rsidRDefault="009A454B" w:rsidP="009A454B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AA50F2" w:rsidRDefault="009A454B" w:rsidP="009A454B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AA50F2" w:rsidRDefault="00AA50F2" w:rsidP="009A454B">
      <w:pPr>
        <w:spacing w:before="4" w:after="0" w:line="130" w:lineRule="exact"/>
        <w:rPr>
          <w:sz w:val="13"/>
          <w:szCs w:val="13"/>
        </w:rPr>
      </w:pPr>
    </w:p>
    <w:p w:rsidR="00AA50F2" w:rsidRDefault="00AA50F2" w:rsidP="009A454B">
      <w:pPr>
        <w:spacing w:after="0" w:line="200" w:lineRule="exact"/>
        <w:rPr>
          <w:sz w:val="20"/>
          <w:szCs w:val="20"/>
        </w:rPr>
      </w:pPr>
    </w:p>
    <w:p w:rsidR="00AA50F2" w:rsidRDefault="009A454B" w:rsidP="009A454B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AA50F2" w:rsidRDefault="00AA50F2" w:rsidP="009A454B">
      <w:pPr>
        <w:spacing w:before="7" w:after="0" w:line="240" w:lineRule="exact"/>
        <w:rPr>
          <w:sz w:val="24"/>
          <w:szCs w:val="24"/>
        </w:rPr>
      </w:pPr>
    </w:p>
    <w:p w:rsidR="00AA50F2" w:rsidRDefault="009A454B" w:rsidP="009A454B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AA50F2" w:rsidRDefault="00AA50F2" w:rsidP="009A454B">
      <w:pPr>
        <w:spacing w:before="11" w:after="0" w:line="220" w:lineRule="exact"/>
      </w:pPr>
    </w:p>
    <w:p w:rsidR="00AA50F2" w:rsidRDefault="009A454B" w:rsidP="009A454B">
      <w:pPr>
        <w:tabs>
          <w:tab w:val="left" w:pos="4300"/>
          <w:tab w:val="left" w:pos="4500"/>
          <w:tab w:val="left" w:pos="470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1511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10,7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2550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AA50F2" w:rsidRDefault="009A454B" w:rsidP="009A454B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AA50F2" w:rsidRDefault="009A454B" w:rsidP="009A454B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AA50F2" w:rsidRDefault="00AA50F2" w:rsidP="009A454B">
      <w:pPr>
        <w:spacing w:before="11" w:after="0" w:line="220" w:lineRule="exact"/>
      </w:pPr>
    </w:p>
    <w:p w:rsidR="00AA50F2" w:rsidRDefault="009A454B" w:rsidP="009A454B">
      <w:pPr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87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89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AA50F2" w:rsidRDefault="00AA50F2" w:rsidP="009A454B">
      <w:pPr>
        <w:spacing w:before="11" w:after="0" w:line="220" w:lineRule="exact"/>
      </w:pPr>
    </w:p>
    <w:p w:rsidR="00AA50F2" w:rsidRDefault="009A454B" w:rsidP="009A454B">
      <w:pPr>
        <w:tabs>
          <w:tab w:val="left" w:pos="3820"/>
          <w:tab w:val="left" w:pos="4460"/>
          <w:tab w:val="left" w:pos="4840"/>
        </w:tabs>
        <w:spacing w:after="0" w:line="267" w:lineRule="auto"/>
        <w:ind w:left="118" w:right="45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700x365x624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Ø354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condensate:</w:t>
      </w:r>
      <w:r>
        <w:rPr>
          <w:rFonts w:ascii="Times New Roman" w:eastAsia="Times New Roman" w:hAnsi="Times New Roman" w:cs="Times New Roman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54,7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AA50F2" w:rsidRDefault="00AA50F2" w:rsidP="009A454B">
      <w:pPr>
        <w:spacing w:before="11" w:after="0" w:line="220" w:lineRule="exact"/>
      </w:pPr>
    </w:p>
    <w:p w:rsidR="00AA50F2" w:rsidRDefault="009A454B" w:rsidP="009A454B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AA50F2" w:rsidRDefault="00AA50F2" w:rsidP="009A454B">
      <w:pPr>
        <w:spacing w:before="3" w:after="0" w:line="180" w:lineRule="exact"/>
        <w:rPr>
          <w:sz w:val="18"/>
          <w:szCs w:val="18"/>
        </w:rPr>
      </w:pPr>
    </w:p>
    <w:p w:rsidR="00AA50F2" w:rsidRDefault="00AA50F2" w:rsidP="009A454B">
      <w:pPr>
        <w:spacing w:after="0" w:line="200" w:lineRule="exact"/>
        <w:rPr>
          <w:sz w:val="20"/>
          <w:szCs w:val="20"/>
        </w:rPr>
      </w:pPr>
    </w:p>
    <w:p w:rsidR="00AA50F2" w:rsidRDefault="00AA50F2" w:rsidP="009A454B">
      <w:pPr>
        <w:spacing w:after="0" w:line="200" w:lineRule="exact"/>
        <w:rPr>
          <w:sz w:val="20"/>
          <w:szCs w:val="20"/>
        </w:rPr>
      </w:pPr>
    </w:p>
    <w:p w:rsidR="00AA50F2" w:rsidRDefault="00AA50F2" w:rsidP="009A454B">
      <w:pPr>
        <w:spacing w:after="0" w:line="200" w:lineRule="exact"/>
        <w:rPr>
          <w:sz w:val="20"/>
          <w:szCs w:val="20"/>
        </w:rPr>
      </w:pPr>
    </w:p>
    <w:p w:rsidR="00AA50F2" w:rsidRDefault="00AA50F2" w:rsidP="009A454B">
      <w:pPr>
        <w:spacing w:after="0" w:line="200" w:lineRule="exact"/>
        <w:rPr>
          <w:sz w:val="20"/>
          <w:szCs w:val="20"/>
        </w:rPr>
      </w:pPr>
    </w:p>
    <w:p w:rsidR="00AA50F2" w:rsidRDefault="00AA50F2" w:rsidP="009A454B">
      <w:pPr>
        <w:spacing w:after="0" w:line="200" w:lineRule="exact"/>
        <w:rPr>
          <w:sz w:val="20"/>
          <w:szCs w:val="20"/>
        </w:rPr>
      </w:pPr>
    </w:p>
    <w:p w:rsidR="00AA50F2" w:rsidRDefault="009A454B" w:rsidP="009A454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AA50F2" w:rsidRDefault="009A454B" w:rsidP="009A454B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AA50F2" w:rsidRDefault="009A454B" w:rsidP="009A454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AA50F2" w:rsidRDefault="009A454B" w:rsidP="009A454B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AA50F2" w:rsidRDefault="00AA50F2" w:rsidP="009A454B">
      <w:pPr>
        <w:spacing w:after="0"/>
        <w:sectPr w:rsidR="00AA50F2">
          <w:headerReference w:type="default" r:id="rId7"/>
          <w:type w:val="continuous"/>
          <w:pgSz w:w="11900" w:h="16840"/>
          <w:pgMar w:top="1020" w:right="940" w:bottom="280" w:left="1060" w:header="830" w:footer="720" w:gutter="0"/>
          <w:cols w:space="720"/>
        </w:sectPr>
      </w:pPr>
    </w:p>
    <w:p w:rsidR="00AA50F2" w:rsidRDefault="00AA50F2" w:rsidP="009A454B">
      <w:pPr>
        <w:spacing w:after="0" w:line="200" w:lineRule="exact"/>
        <w:rPr>
          <w:sz w:val="20"/>
          <w:szCs w:val="20"/>
        </w:rPr>
      </w:pPr>
    </w:p>
    <w:p w:rsidR="00AA50F2" w:rsidRDefault="00AA50F2" w:rsidP="009A454B">
      <w:pPr>
        <w:spacing w:before="11" w:after="0" w:line="240" w:lineRule="exact"/>
        <w:rPr>
          <w:sz w:val="24"/>
          <w:szCs w:val="24"/>
        </w:rPr>
      </w:pPr>
    </w:p>
    <w:p w:rsidR="00AA50F2" w:rsidRDefault="009A454B" w:rsidP="009A454B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355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AA50F2" w:rsidRDefault="009A454B" w:rsidP="009A454B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149316</w:t>
      </w:r>
    </w:p>
    <w:p w:rsidR="00AA50F2" w:rsidRDefault="00AA50F2" w:rsidP="009A454B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AA50F2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AA50F2" w:rsidRDefault="00AA50F2" w:rsidP="009A454B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A50F2" w:rsidRDefault="009A454B" w:rsidP="009A454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AA50F2" w:rsidP="009A454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A50F2" w:rsidRDefault="00AA50F2" w:rsidP="009A454B">
            <w:pPr>
              <w:spacing w:after="0" w:line="200" w:lineRule="exact"/>
              <w:rPr>
                <w:sz w:val="20"/>
                <w:szCs w:val="20"/>
              </w:rPr>
            </w:pPr>
          </w:p>
          <w:p w:rsidR="00AA50F2" w:rsidRDefault="00AA50F2" w:rsidP="009A454B">
            <w:pPr>
              <w:spacing w:after="0" w:line="200" w:lineRule="exact"/>
              <w:rPr>
                <w:sz w:val="20"/>
                <w:szCs w:val="20"/>
              </w:rPr>
            </w:pPr>
          </w:p>
          <w:p w:rsidR="00AA50F2" w:rsidRDefault="009A454B" w:rsidP="009A454B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AA50F2" w:rsidP="009A454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A50F2" w:rsidRDefault="00AA50F2" w:rsidP="009A454B">
            <w:pPr>
              <w:spacing w:after="0" w:line="200" w:lineRule="exact"/>
              <w:rPr>
                <w:sz w:val="20"/>
                <w:szCs w:val="20"/>
              </w:rPr>
            </w:pPr>
          </w:p>
          <w:p w:rsidR="00AA50F2" w:rsidRDefault="00AA50F2" w:rsidP="009A454B">
            <w:pPr>
              <w:spacing w:after="0" w:line="200" w:lineRule="exact"/>
              <w:rPr>
                <w:sz w:val="20"/>
                <w:szCs w:val="20"/>
              </w:rPr>
            </w:pPr>
          </w:p>
          <w:p w:rsidR="00AA50F2" w:rsidRDefault="009A454B" w:rsidP="009A454B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AA50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AA50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113491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AA50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AA50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EC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136001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AA50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AA50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AA50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AA50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F67A7A" w:rsidTr="00F67A7A">
        <w:trPr>
          <w:trHeight w:hRule="exact" w:val="230"/>
        </w:trPr>
        <w:tc>
          <w:tcPr>
            <w:tcW w:w="2174" w:type="dxa"/>
            <w:hideMark/>
          </w:tcPr>
          <w:p w:rsidR="00F67A7A" w:rsidRDefault="00F67A7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F67A7A" w:rsidRDefault="00F67A7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F67A7A" w:rsidRDefault="00F67A7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F67A7A" w:rsidTr="00F67A7A">
        <w:trPr>
          <w:trHeight w:hRule="exact" w:val="230"/>
        </w:trPr>
        <w:tc>
          <w:tcPr>
            <w:tcW w:w="2174" w:type="dxa"/>
            <w:hideMark/>
          </w:tcPr>
          <w:p w:rsidR="00F67A7A" w:rsidRDefault="00F67A7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hideMark/>
          </w:tcPr>
          <w:p w:rsidR="00F67A7A" w:rsidRDefault="00F67A7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hideMark/>
          </w:tcPr>
          <w:p w:rsidR="00F67A7A" w:rsidRDefault="00F67A7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 pressure sensor</w:t>
            </w:r>
          </w:p>
        </w:tc>
      </w:tr>
      <w:tr w:rsidR="00AA50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AA50F2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A50F2" w:rsidRDefault="009A454B" w:rsidP="009A454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3A3735" w:rsidRDefault="003A3735" w:rsidP="009A454B"/>
    <w:sectPr w:rsidR="003A3735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735" w:rsidRDefault="009A454B">
      <w:pPr>
        <w:spacing w:after="0" w:line="240" w:lineRule="auto"/>
      </w:pPr>
      <w:r>
        <w:separator/>
      </w:r>
    </w:p>
  </w:endnote>
  <w:endnote w:type="continuationSeparator" w:id="0">
    <w:p w:rsidR="003A3735" w:rsidRDefault="009A4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735" w:rsidRDefault="009A454B">
      <w:pPr>
        <w:spacing w:after="0" w:line="240" w:lineRule="auto"/>
      </w:pPr>
      <w:r>
        <w:separator/>
      </w:r>
    </w:p>
  </w:footnote>
  <w:footnote w:type="continuationSeparator" w:id="0">
    <w:p w:rsidR="003A3735" w:rsidRDefault="009A4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0F2" w:rsidRDefault="00F67A7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74.6pt;height:16.25pt;z-index:-251658752;mso-position-horizontal-relative:page;mso-position-vertical-relative:page" filled="f" stroked="f">
          <v:textbox inset="0,0,0,0">
            <w:txbxContent>
              <w:p w:rsidR="00C4304F" w:rsidRDefault="00C4304F" w:rsidP="00C4304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  <w:p w:rsidR="00AA50F2" w:rsidRDefault="00AA50F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A50F2"/>
    <w:rsid w:val="003A3735"/>
    <w:rsid w:val="009A454B"/>
    <w:rsid w:val="00AA50F2"/>
    <w:rsid w:val="00C4304F"/>
    <w:rsid w:val="00F6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5527BD6-BB17-4B1A-B30F-790DFCD11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30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04F"/>
  </w:style>
  <w:style w:type="paragraph" w:styleId="Footer">
    <w:name w:val="footer"/>
    <w:basedOn w:val="Normal"/>
    <w:link w:val="FooterChar"/>
    <w:uiPriority w:val="99"/>
    <w:unhideWhenUsed/>
    <w:rsid w:val="00C430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1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C95266EE.dotm</Template>
  <TotalTime>0</TotalTime>
  <Pages>2</Pages>
  <Words>470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MPS...EC 30 LV Texte EN.xlsx</dc:title>
  <dc:creator>i.isaila</dc:creator>
  <cp:lastModifiedBy>Ioan Isaila</cp:lastModifiedBy>
  <cp:revision>4</cp:revision>
  <dcterms:created xsi:type="dcterms:W3CDTF">2019-03-21T16:01:00Z</dcterms:created>
  <dcterms:modified xsi:type="dcterms:W3CDTF">2019-09-11T09:16:00Z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