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BE434B" w:rsidP="00466FC9">
      <w:pPr>
        <w:spacing w:before="11" w:after="0" w:line="240" w:lineRule="exact"/>
        <w:rPr>
          <w:sz w:val="24"/>
          <w:szCs w:val="24"/>
        </w:rPr>
      </w:pPr>
    </w:p>
    <w:p w:rsidR="00BE434B" w:rsidRDefault="00466FC9" w:rsidP="00466FC9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BE434B" w:rsidRDefault="00466FC9" w:rsidP="00466FC9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149316</w:t>
      </w:r>
    </w:p>
    <w:p w:rsidR="00BE434B" w:rsidRDefault="00BE434B" w:rsidP="00466FC9">
      <w:pPr>
        <w:spacing w:before="14" w:after="0" w:line="240" w:lineRule="exact"/>
        <w:rPr>
          <w:sz w:val="24"/>
          <w:szCs w:val="24"/>
        </w:rPr>
      </w:pPr>
    </w:p>
    <w:p w:rsidR="00BE434B" w:rsidRDefault="00466FC9" w:rsidP="00466F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BE434B" w:rsidRDefault="00466FC9" w:rsidP="00466FC9">
      <w:pPr>
        <w:spacing w:before="16" w:after="0" w:line="258" w:lineRule="auto"/>
        <w:ind w:left="118" w:righ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Diese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Abluftbox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eignet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Absaugung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fetthaltiger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Küchenabluft.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gefertigt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Mineralwolle,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Montageschienen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Gummischwingungsdämpfern</w:t>
      </w:r>
      <w:r>
        <w:rPr>
          <w:rFonts w:ascii="Times New Roman" w:eastAsia="Times New Roman" w:hAnsi="Times New Roman" w:cs="Times New Roman"/>
          <w:spacing w:val="5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zudem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können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umgesetzt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ermöglichen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dadurch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Ausblasrichtungen.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Anschlussstutzen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Normrohre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abgestimmt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Doppellippendichtungen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dichte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Kanalverbindung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Gehäuseboden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Kondensat-/Fettablauf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(Ausblas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oben).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Ausschwenkbare,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sicherbare,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Revisions-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einfache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Geräteinnenraums.</w:t>
      </w:r>
    </w:p>
    <w:p w:rsidR="00BE434B" w:rsidRDefault="00BE434B" w:rsidP="00466FC9">
      <w:pPr>
        <w:spacing w:before="13" w:after="0" w:line="220" w:lineRule="exact"/>
      </w:pPr>
    </w:p>
    <w:p w:rsidR="00BE434B" w:rsidRDefault="00466FC9" w:rsidP="00466FC9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BE434B" w:rsidRDefault="00BE434B" w:rsidP="00466FC9">
      <w:pPr>
        <w:spacing w:before="19" w:after="0" w:line="200" w:lineRule="exact"/>
        <w:rPr>
          <w:sz w:val="20"/>
          <w:szCs w:val="20"/>
        </w:rPr>
      </w:pPr>
    </w:p>
    <w:p w:rsidR="00BE434B" w:rsidRDefault="00466FC9" w:rsidP="00466F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BE434B" w:rsidRDefault="00466FC9" w:rsidP="00466FC9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E434B" w:rsidRDefault="00BE434B" w:rsidP="00466FC9">
      <w:pPr>
        <w:spacing w:before="7" w:after="0" w:line="150" w:lineRule="exact"/>
        <w:rPr>
          <w:sz w:val="15"/>
          <w:szCs w:val="15"/>
        </w:r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466FC9" w:rsidP="00466FC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BE434B" w:rsidRDefault="00BE434B" w:rsidP="00466FC9">
      <w:pPr>
        <w:spacing w:before="7" w:after="0" w:line="240" w:lineRule="exact"/>
        <w:rPr>
          <w:sz w:val="24"/>
          <w:szCs w:val="24"/>
        </w:rPr>
      </w:pPr>
    </w:p>
    <w:p w:rsidR="00BE434B" w:rsidRDefault="00466FC9" w:rsidP="00466FC9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E434B" w:rsidRDefault="00BE434B" w:rsidP="00466FC9">
      <w:pPr>
        <w:spacing w:before="11" w:after="0" w:line="220" w:lineRule="exact"/>
      </w:pPr>
    </w:p>
    <w:p w:rsidR="00BE434B" w:rsidRDefault="00466FC9" w:rsidP="00466FC9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1511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BE434B" w:rsidRDefault="00466FC9" w:rsidP="00466FC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BE434B" w:rsidRDefault="00466FC9" w:rsidP="00466FC9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E434B" w:rsidRDefault="00BE434B" w:rsidP="00466FC9">
      <w:pPr>
        <w:spacing w:before="11" w:after="0" w:line="220" w:lineRule="exact"/>
      </w:pPr>
    </w:p>
    <w:p w:rsidR="00BE434B" w:rsidRDefault="00466FC9" w:rsidP="00466FC9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E434B" w:rsidRDefault="00BE434B" w:rsidP="00466FC9">
      <w:pPr>
        <w:spacing w:before="11" w:after="0" w:line="220" w:lineRule="exact"/>
      </w:pPr>
    </w:p>
    <w:p w:rsidR="00BE434B" w:rsidRDefault="00466FC9" w:rsidP="00466FC9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700x365x624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Anschlussdurchmesser: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Kondensatanschluss: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54,7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E434B" w:rsidRDefault="00BE434B" w:rsidP="00466FC9">
      <w:pPr>
        <w:spacing w:before="11" w:after="0" w:line="220" w:lineRule="exact"/>
      </w:pPr>
    </w:p>
    <w:p w:rsidR="00BE434B" w:rsidRDefault="00466FC9" w:rsidP="00466FC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BE434B" w:rsidRDefault="00BE434B" w:rsidP="00466FC9">
      <w:pPr>
        <w:spacing w:before="3" w:after="0" w:line="180" w:lineRule="exact"/>
        <w:rPr>
          <w:sz w:val="18"/>
          <w:szCs w:val="18"/>
        </w:r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466FC9" w:rsidP="00466F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BE434B" w:rsidRDefault="00466FC9" w:rsidP="00466FC9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E434B" w:rsidRDefault="00466FC9" w:rsidP="00466F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BE434B" w:rsidRDefault="00466FC9" w:rsidP="00466FC9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BE434B" w:rsidRDefault="00BE434B" w:rsidP="00466FC9">
      <w:pPr>
        <w:spacing w:after="0"/>
        <w:sectPr w:rsidR="00BE434B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BE434B" w:rsidRDefault="00BE434B" w:rsidP="00466FC9">
      <w:pPr>
        <w:spacing w:after="0" w:line="200" w:lineRule="exact"/>
        <w:rPr>
          <w:sz w:val="20"/>
          <w:szCs w:val="20"/>
        </w:rPr>
      </w:pPr>
    </w:p>
    <w:p w:rsidR="00BE434B" w:rsidRDefault="00BE434B" w:rsidP="00466FC9">
      <w:pPr>
        <w:spacing w:before="11" w:after="0" w:line="240" w:lineRule="exact"/>
        <w:rPr>
          <w:sz w:val="24"/>
          <w:szCs w:val="24"/>
        </w:rPr>
      </w:pPr>
    </w:p>
    <w:p w:rsidR="00BE434B" w:rsidRDefault="00466FC9" w:rsidP="00466FC9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BE434B" w:rsidRDefault="00466FC9" w:rsidP="00466FC9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149316</w:t>
      </w:r>
    </w:p>
    <w:p w:rsidR="00BE434B" w:rsidRDefault="00BE434B" w:rsidP="00466FC9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BE434B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BE434B" w:rsidRDefault="00BE434B" w:rsidP="00466FC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E434B" w:rsidRDefault="00466FC9" w:rsidP="00466FC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BE434B" w:rsidP="00466FC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E434B" w:rsidRDefault="00BE434B" w:rsidP="00466FC9">
            <w:pPr>
              <w:spacing w:after="0" w:line="200" w:lineRule="exact"/>
              <w:rPr>
                <w:sz w:val="20"/>
                <w:szCs w:val="20"/>
              </w:rPr>
            </w:pPr>
          </w:p>
          <w:p w:rsidR="00BE434B" w:rsidRDefault="00BE434B" w:rsidP="00466FC9">
            <w:pPr>
              <w:spacing w:after="0" w:line="200" w:lineRule="exact"/>
              <w:rPr>
                <w:sz w:val="20"/>
                <w:szCs w:val="20"/>
              </w:rPr>
            </w:pPr>
          </w:p>
          <w:p w:rsidR="00BE434B" w:rsidRDefault="00466FC9" w:rsidP="00466FC9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BE434B" w:rsidP="00466FC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E434B" w:rsidRDefault="00BE434B" w:rsidP="00466FC9">
            <w:pPr>
              <w:spacing w:after="0" w:line="200" w:lineRule="exact"/>
              <w:rPr>
                <w:sz w:val="20"/>
                <w:szCs w:val="20"/>
              </w:rPr>
            </w:pPr>
          </w:p>
          <w:p w:rsidR="00BE434B" w:rsidRDefault="00BE434B" w:rsidP="00466FC9">
            <w:pPr>
              <w:spacing w:after="0" w:line="200" w:lineRule="exact"/>
              <w:rPr>
                <w:sz w:val="20"/>
                <w:szCs w:val="20"/>
              </w:rPr>
            </w:pPr>
          </w:p>
          <w:p w:rsidR="00BE434B" w:rsidRDefault="00466FC9" w:rsidP="00466FC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Montagekonsole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Verbindungsmanschetten,</w:t>
            </w:r>
            <w:r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Satz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Dichtung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136001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Wetterschutzhaube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lose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</w:t>
            </w:r>
          </w:p>
        </w:tc>
      </w:tr>
      <w:tr w:rsidR="00063EAE" w:rsidTr="00063EAE">
        <w:trPr>
          <w:trHeight w:hRule="exact" w:val="230"/>
        </w:trPr>
        <w:tc>
          <w:tcPr>
            <w:tcW w:w="2108" w:type="dxa"/>
            <w:hideMark/>
          </w:tcPr>
          <w:p w:rsidR="00063EAE" w:rsidRDefault="00063E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063EAE" w:rsidRDefault="00063EA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078" w:type="dxa"/>
            <w:hideMark/>
          </w:tcPr>
          <w:p w:rsidR="00063EAE" w:rsidRDefault="00063E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063EAE" w:rsidTr="00063EAE">
        <w:trPr>
          <w:trHeight w:hRule="exact" w:val="230"/>
        </w:trPr>
        <w:tc>
          <w:tcPr>
            <w:tcW w:w="2108" w:type="dxa"/>
            <w:hideMark/>
          </w:tcPr>
          <w:p w:rsidR="00063EAE" w:rsidRDefault="00063E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063EAE" w:rsidRDefault="00063EA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078" w:type="dxa"/>
            <w:hideMark/>
          </w:tcPr>
          <w:p w:rsidR="00063EAE" w:rsidRDefault="00063E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BE43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BE434B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BE434B" w:rsidRDefault="00466FC9" w:rsidP="0046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</w:tbl>
    <w:p w:rsidR="000F58A3" w:rsidRDefault="000F58A3" w:rsidP="00466FC9"/>
    <w:sectPr w:rsidR="000F58A3">
      <w:pgSz w:w="11900" w:h="16840"/>
      <w:pgMar w:top="1020" w:right="134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8A3" w:rsidRDefault="00466FC9">
      <w:pPr>
        <w:spacing w:after="0" w:line="240" w:lineRule="auto"/>
      </w:pPr>
      <w:r>
        <w:separator/>
      </w:r>
    </w:p>
  </w:endnote>
  <w:endnote w:type="continuationSeparator" w:id="0">
    <w:p w:rsidR="000F58A3" w:rsidRDefault="0046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8A3" w:rsidRDefault="00466FC9">
      <w:pPr>
        <w:spacing w:after="0" w:line="240" w:lineRule="auto"/>
      </w:pPr>
      <w:r>
        <w:separator/>
      </w:r>
    </w:p>
  </w:footnote>
  <w:footnote w:type="continuationSeparator" w:id="0">
    <w:p w:rsidR="000F58A3" w:rsidRDefault="0046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34B" w:rsidRDefault="00063EA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34.4pt;height:11pt;z-index:-251658752;mso-position-horizontal-relative:page;mso-position-vertical-relative:page" filled="f" stroked="f">
          <v:textbox inset="0,0,0,0">
            <w:txbxContent>
              <w:p w:rsidR="00BE434B" w:rsidRDefault="00466FC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Küchenabluftbox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434B"/>
    <w:rsid w:val="00063EAE"/>
    <w:rsid w:val="000F58A3"/>
    <w:rsid w:val="00466FC9"/>
    <w:rsid w:val="00B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EE613DB-DB73-436C-B89C-ABFB7519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52075456.dotm</Template>
  <TotalTime>0</TotalTime>
  <Pages>2</Pages>
  <Words>468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DE.xlsx</dc:title>
  <dc:creator>i.isaila</dc:creator>
  <cp:lastModifiedBy>Ioan Isaila</cp:lastModifiedBy>
  <cp:revision>3</cp:revision>
  <dcterms:created xsi:type="dcterms:W3CDTF">2019-03-21T16:01:00Z</dcterms:created>
  <dcterms:modified xsi:type="dcterms:W3CDTF">2019-09-11T09:14:00Z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