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before="11" w:after="0" w:line="240" w:lineRule="exact"/>
        <w:rPr>
          <w:sz w:val="24"/>
          <w:szCs w:val="24"/>
        </w:rPr>
      </w:pPr>
    </w:p>
    <w:p w:rsidR="00FA7ED7" w:rsidRDefault="00333BA8" w:rsidP="00333BA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A7ED7" w:rsidRDefault="00333BA8" w:rsidP="00333BA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149313</w:t>
      </w:r>
    </w:p>
    <w:p w:rsidR="00FA7ED7" w:rsidRDefault="00FA7ED7" w:rsidP="00333BA8">
      <w:pPr>
        <w:spacing w:before="14" w:after="0" w:line="240" w:lineRule="exact"/>
        <w:rPr>
          <w:sz w:val="24"/>
          <w:szCs w:val="24"/>
        </w:rPr>
      </w:pPr>
    </w:p>
    <w:p w:rsidR="00FA7ED7" w:rsidRDefault="00333BA8" w:rsidP="00333B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FA7ED7" w:rsidRDefault="00333BA8" w:rsidP="00333BA8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FA7ED7" w:rsidRDefault="00FA7ED7" w:rsidP="00333BA8">
      <w:pPr>
        <w:spacing w:before="13" w:after="0" w:line="220" w:lineRule="exact"/>
      </w:pPr>
    </w:p>
    <w:p w:rsidR="00FA7ED7" w:rsidRDefault="00333BA8" w:rsidP="00333BA8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FA7ED7" w:rsidRDefault="00FA7ED7" w:rsidP="00333BA8">
      <w:pPr>
        <w:spacing w:before="19" w:after="0" w:line="200" w:lineRule="exact"/>
        <w:rPr>
          <w:sz w:val="20"/>
          <w:szCs w:val="20"/>
        </w:rPr>
      </w:pPr>
    </w:p>
    <w:p w:rsidR="00FA7ED7" w:rsidRDefault="00333BA8" w:rsidP="00333B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FA7ED7" w:rsidRDefault="00333BA8" w:rsidP="00333BA8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A7ED7" w:rsidRDefault="00FA7ED7" w:rsidP="00333BA8">
      <w:pPr>
        <w:spacing w:before="7" w:after="0" w:line="150" w:lineRule="exact"/>
        <w:rPr>
          <w:sz w:val="15"/>
          <w:szCs w:val="15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333BA8" w:rsidP="00333BA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FA7ED7" w:rsidRDefault="00FA7ED7" w:rsidP="00333BA8">
      <w:pPr>
        <w:spacing w:before="7" w:after="0" w:line="240" w:lineRule="exact"/>
        <w:rPr>
          <w:sz w:val="24"/>
          <w:szCs w:val="24"/>
        </w:rPr>
      </w:pPr>
    </w:p>
    <w:p w:rsidR="00FA7ED7" w:rsidRDefault="00333BA8" w:rsidP="00333BA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A7ED7" w:rsidRDefault="00FA7ED7" w:rsidP="00333BA8">
      <w:pPr>
        <w:spacing w:before="11" w:after="0" w:line="220" w:lineRule="exact"/>
      </w:pPr>
    </w:p>
    <w:p w:rsidR="00FA7ED7" w:rsidRDefault="00333BA8" w:rsidP="00333BA8">
      <w:pPr>
        <w:tabs>
          <w:tab w:val="left" w:pos="4300"/>
          <w:tab w:val="left" w:pos="4500"/>
          <w:tab w:val="left" w:pos="47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A7ED7" w:rsidRDefault="00333BA8" w:rsidP="00333BA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FA7ED7" w:rsidRDefault="00333BA8" w:rsidP="00333BA8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A7ED7" w:rsidRDefault="00FA7ED7" w:rsidP="00333BA8">
      <w:pPr>
        <w:spacing w:before="11" w:after="0" w:line="220" w:lineRule="exact"/>
      </w:pPr>
    </w:p>
    <w:p w:rsidR="00FA7ED7" w:rsidRDefault="00333BA8" w:rsidP="00333BA8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A7ED7" w:rsidRDefault="00FA7ED7" w:rsidP="00333BA8">
      <w:pPr>
        <w:spacing w:before="11" w:after="0" w:line="220" w:lineRule="exact"/>
      </w:pPr>
    </w:p>
    <w:p w:rsidR="00FA7ED7" w:rsidRDefault="00333BA8" w:rsidP="00333BA8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A7ED7" w:rsidRDefault="00FA7ED7" w:rsidP="00333BA8">
      <w:pPr>
        <w:spacing w:before="11" w:after="0" w:line="220" w:lineRule="exact"/>
      </w:pPr>
    </w:p>
    <w:p w:rsidR="00FA7ED7" w:rsidRDefault="00333BA8" w:rsidP="00333BA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FA7ED7" w:rsidRDefault="00FA7ED7" w:rsidP="00333BA8">
      <w:pPr>
        <w:spacing w:before="3" w:after="0" w:line="180" w:lineRule="exact"/>
        <w:rPr>
          <w:sz w:val="18"/>
          <w:szCs w:val="18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333BA8" w:rsidP="00333B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FA7ED7" w:rsidRDefault="00333BA8" w:rsidP="00333BA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A7ED7" w:rsidRDefault="00333BA8" w:rsidP="00333BA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FA7ED7" w:rsidRDefault="00333BA8" w:rsidP="00333BA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FA7ED7" w:rsidRDefault="00FA7ED7" w:rsidP="00333BA8">
      <w:pPr>
        <w:spacing w:after="0"/>
        <w:sectPr w:rsidR="00FA7ED7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FA7ED7" w:rsidRDefault="00FA7ED7" w:rsidP="00333BA8">
      <w:pPr>
        <w:spacing w:after="0" w:line="200" w:lineRule="exact"/>
        <w:rPr>
          <w:sz w:val="20"/>
          <w:szCs w:val="20"/>
        </w:rPr>
      </w:pPr>
    </w:p>
    <w:p w:rsidR="00FA7ED7" w:rsidRDefault="00FA7ED7" w:rsidP="00333BA8">
      <w:pPr>
        <w:spacing w:before="11" w:after="0" w:line="240" w:lineRule="exact"/>
        <w:rPr>
          <w:sz w:val="24"/>
          <w:szCs w:val="24"/>
        </w:rPr>
      </w:pPr>
    </w:p>
    <w:p w:rsidR="00FA7ED7" w:rsidRDefault="00333BA8" w:rsidP="00333BA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A7ED7" w:rsidRDefault="00333BA8" w:rsidP="00333BA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149313</w:t>
      </w:r>
    </w:p>
    <w:p w:rsidR="00FA7ED7" w:rsidRDefault="00FA7ED7" w:rsidP="00333BA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FA7ED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FA7ED7" w:rsidRDefault="00FA7ED7" w:rsidP="00333BA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A7ED7" w:rsidRDefault="00333BA8" w:rsidP="00333BA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FA7ED7" w:rsidP="00333BA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A7ED7" w:rsidRDefault="00FA7ED7" w:rsidP="00333BA8">
            <w:pPr>
              <w:spacing w:after="0" w:line="200" w:lineRule="exact"/>
              <w:rPr>
                <w:sz w:val="20"/>
                <w:szCs w:val="20"/>
              </w:rPr>
            </w:pPr>
          </w:p>
          <w:p w:rsidR="00FA7ED7" w:rsidRDefault="00FA7ED7" w:rsidP="00333BA8">
            <w:pPr>
              <w:spacing w:after="0" w:line="200" w:lineRule="exact"/>
              <w:rPr>
                <w:sz w:val="20"/>
                <w:szCs w:val="20"/>
              </w:rPr>
            </w:pPr>
          </w:p>
          <w:p w:rsidR="00FA7ED7" w:rsidRDefault="00333BA8" w:rsidP="00333BA8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FA7ED7" w:rsidP="00333BA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A7ED7" w:rsidRDefault="00FA7ED7" w:rsidP="00333BA8">
            <w:pPr>
              <w:spacing w:after="0" w:line="200" w:lineRule="exact"/>
              <w:rPr>
                <w:sz w:val="20"/>
                <w:szCs w:val="20"/>
              </w:rPr>
            </w:pPr>
          </w:p>
          <w:p w:rsidR="00FA7ED7" w:rsidRDefault="00FA7ED7" w:rsidP="00333BA8">
            <w:pPr>
              <w:spacing w:after="0" w:line="200" w:lineRule="exact"/>
              <w:rPr>
                <w:sz w:val="20"/>
                <w:szCs w:val="20"/>
              </w:rPr>
            </w:pPr>
          </w:p>
          <w:p w:rsidR="00FA7ED7" w:rsidRDefault="00333BA8" w:rsidP="00333BA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135999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5909B5" w:rsidTr="005909B5">
        <w:trPr>
          <w:trHeight w:hRule="exact" w:val="230"/>
        </w:trPr>
        <w:tc>
          <w:tcPr>
            <w:tcW w:w="2108" w:type="dxa"/>
            <w:hideMark/>
          </w:tcPr>
          <w:p w:rsidR="005909B5" w:rsidRDefault="005909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909B5" w:rsidRDefault="005909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5909B5" w:rsidRDefault="005909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5909B5" w:rsidTr="005909B5">
        <w:trPr>
          <w:trHeight w:hRule="exact" w:val="230"/>
        </w:trPr>
        <w:tc>
          <w:tcPr>
            <w:tcW w:w="2108" w:type="dxa"/>
            <w:hideMark/>
          </w:tcPr>
          <w:p w:rsidR="005909B5" w:rsidRDefault="005909B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5909B5" w:rsidRDefault="005909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5909B5" w:rsidRDefault="005909B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FA7E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FA7ED7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FA7ED7" w:rsidRDefault="00333BA8" w:rsidP="00333BA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313B91" w:rsidRDefault="00313B91" w:rsidP="00333BA8"/>
    <w:sectPr w:rsidR="00313B91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B91" w:rsidRDefault="00333BA8">
      <w:pPr>
        <w:spacing w:after="0" w:line="240" w:lineRule="auto"/>
      </w:pPr>
      <w:r>
        <w:separator/>
      </w:r>
    </w:p>
  </w:endnote>
  <w:endnote w:type="continuationSeparator" w:id="0">
    <w:p w:rsidR="00313B91" w:rsidRDefault="00333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B91" w:rsidRDefault="00333BA8">
      <w:pPr>
        <w:spacing w:after="0" w:line="240" w:lineRule="auto"/>
      </w:pPr>
      <w:r>
        <w:separator/>
      </w:r>
    </w:p>
  </w:footnote>
  <w:footnote w:type="continuationSeparator" w:id="0">
    <w:p w:rsidR="00313B91" w:rsidRDefault="00333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ED7" w:rsidRDefault="005909B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FA7ED7" w:rsidRDefault="00333BA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7ED7"/>
    <w:rsid w:val="00313B91"/>
    <w:rsid w:val="00333BA8"/>
    <w:rsid w:val="005909B5"/>
    <w:rsid w:val="00F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9E39F96-72E6-4B62-BD22-0C00451D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5C05DABB.dotm</Template>
  <TotalTime>0</TotalTime>
  <Pages>2</Pages>
  <Words>468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2019-03-21T16:00:00Z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