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before="11" w:after="0" w:line="240" w:lineRule="exact"/>
        <w:rPr>
          <w:sz w:val="24"/>
          <w:szCs w:val="24"/>
          <w:lang w:val="de-DE"/>
        </w:rPr>
      </w:pPr>
    </w:p>
    <w:p w:rsidR="001E47D5" w:rsidRPr="0048225E" w:rsidRDefault="001B622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Typ:</w:t>
      </w:r>
      <w:r w:rsidRPr="0048225E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DVNI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315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D2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E47D5" w:rsidRPr="0048225E" w:rsidRDefault="001B622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145037</w:t>
      </w:r>
    </w:p>
    <w:p w:rsidR="001E47D5" w:rsidRPr="0048225E" w:rsidRDefault="001E47D5">
      <w:pPr>
        <w:spacing w:before="14" w:after="0" w:line="240" w:lineRule="exact"/>
        <w:rPr>
          <w:sz w:val="24"/>
          <w:szCs w:val="24"/>
          <w:lang w:val="de-DE"/>
        </w:rPr>
      </w:pPr>
    </w:p>
    <w:p w:rsidR="001E47D5" w:rsidRPr="0048225E" w:rsidRDefault="001B62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1E47D5" w:rsidRPr="0048225E" w:rsidRDefault="001B6227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48225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8225E">
        <w:rPr>
          <w:rFonts w:ascii="Arial" w:eastAsia="Arial" w:hAnsi="Arial" w:cs="Arial"/>
          <w:sz w:val="18"/>
          <w:szCs w:val="18"/>
          <w:lang w:val="de-DE"/>
        </w:rPr>
        <w:t>.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AlMg3,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40mm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48225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Die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durch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456A6E" w:rsidRPr="0048225E">
        <w:rPr>
          <w:rFonts w:ascii="Arial" w:eastAsia="Arial" w:hAnsi="Arial" w:cs="Arial"/>
          <w:sz w:val="18"/>
          <w:szCs w:val="18"/>
          <w:lang w:val="de-DE"/>
        </w:rPr>
        <w:t>einen</w:t>
      </w:r>
      <w:r w:rsidR="00456A6E"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Vogel-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48225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48225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aus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sowie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die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nach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24154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/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12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220.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am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im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ohne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zu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48225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1E47D5" w:rsidRPr="0048225E" w:rsidRDefault="001B6227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48225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gem.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VDI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2052.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Die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die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48225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sorgt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einen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Ablauf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48225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in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einen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1E47D5" w:rsidRPr="0048225E" w:rsidRDefault="001E47D5">
      <w:pPr>
        <w:spacing w:before="7" w:after="0" w:line="190" w:lineRule="exact"/>
        <w:rPr>
          <w:sz w:val="19"/>
          <w:szCs w:val="19"/>
          <w:lang w:val="de-DE"/>
        </w:rPr>
      </w:pPr>
    </w:p>
    <w:p w:rsidR="001E47D5" w:rsidRPr="0048225E" w:rsidRDefault="001B6227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Das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48225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auf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die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Welle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eines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IEC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48225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einen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hat,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Öl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48225E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48225E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einer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und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48225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Das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dem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Motor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6.3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nach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1940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auf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2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Ebenen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48225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nur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über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48225E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48225E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ist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Zum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kommen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mit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48225E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muss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48225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6A6C0A" w:rsidRPr="0048225E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des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über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einen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FU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oder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48225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Der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48225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über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den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1E47D5" w:rsidRPr="0048225E" w:rsidRDefault="001E47D5">
      <w:pPr>
        <w:spacing w:before="9" w:after="0" w:line="160" w:lineRule="exact"/>
        <w:rPr>
          <w:sz w:val="16"/>
          <w:szCs w:val="16"/>
          <w:lang w:val="de-DE"/>
        </w:rPr>
      </w:pPr>
    </w:p>
    <w:p w:rsidR="001E47D5" w:rsidRPr="0048225E" w:rsidRDefault="001B62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CE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EG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48225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für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48225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EMV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–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1E47D5" w:rsidRPr="0048225E" w:rsidRDefault="001B6227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48225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48225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8225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48225E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48225E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48225E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48225E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48225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48225E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48225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48225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1E47D5" w:rsidRPr="0048225E" w:rsidRDefault="001E47D5">
      <w:pPr>
        <w:spacing w:before="7" w:after="0" w:line="150" w:lineRule="exact"/>
        <w:rPr>
          <w:sz w:val="15"/>
          <w:szCs w:val="15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B622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48225E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1E47D5" w:rsidRPr="0048225E" w:rsidRDefault="001E47D5">
      <w:pPr>
        <w:spacing w:before="7" w:after="0" w:line="240" w:lineRule="exact"/>
        <w:rPr>
          <w:sz w:val="24"/>
          <w:szCs w:val="24"/>
          <w:lang w:val="de-DE"/>
        </w:rPr>
      </w:pPr>
    </w:p>
    <w:p w:rsidR="001E47D5" w:rsidRPr="0048225E" w:rsidRDefault="001B6227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(V):</w:t>
      </w:r>
      <w:r w:rsidRPr="0048225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m³/h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Δ</w:t>
      </w:r>
      <w:r w:rsidRPr="0048225E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8225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8225E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48225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49,9</w:t>
      </w:r>
      <w:r w:rsidRPr="0048225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%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total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48225E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50,8</w:t>
      </w:r>
      <w:r w:rsidRPr="0048225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1E47D5" w:rsidRPr="0048225E" w:rsidRDefault="001E47D5">
      <w:pPr>
        <w:spacing w:before="11" w:after="0" w:line="220" w:lineRule="exact"/>
        <w:rPr>
          <w:lang w:val="de-DE"/>
        </w:rPr>
      </w:pPr>
    </w:p>
    <w:p w:rsidR="001E47D5" w:rsidRPr="0048225E" w:rsidRDefault="001B6227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(U):</w:t>
      </w:r>
      <w:r w:rsidRPr="0048225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400,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3~</w:t>
      </w:r>
      <w:r w:rsidRPr="0048225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(f):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50</w:t>
      </w:r>
      <w:r w:rsidRPr="0048225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Hz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48225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48225E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1100</w:t>
      </w:r>
      <w:r w:rsidRPr="0048225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W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48225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</w:t>
      </w:r>
      <w:r w:rsidRPr="0048225E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48225E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2,3</w:t>
      </w:r>
      <w:r w:rsidRPr="0048225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A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48225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(n):</w:t>
      </w:r>
      <w:r w:rsidRPr="0048225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2870</w:t>
      </w:r>
      <w:r w:rsidRPr="0048225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48225E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48225E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1E47D5" w:rsidRPr="0048225E" w:rsidRDefault="001B622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Motor:</w:t>
      </w:r>
      <w:r w:rsidRPr="0048225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IP</w:t>
      </w:r>
      <w:r w:rsidRPr="0048225E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1E47D5" w:rsidRPr="0048225E" w:rsidRDefault="001B6227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48225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48225E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proofErr w:type="gramStart"/>
      <w:r w:rsidRPr="0048225E">
        <w:rPr>
          <w:rFonts w:ascii="Arial" w:eastAsia="Arial" w:hAnsi="Arial" w:cs="Arial"/>
          <w:sz w:val="18"/>
          <w:szCs w:val="18"/>
          <w:lang w:val="de-DE"/>
        </w:rPr>
        <w:t>IP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-</w:t>
      </w:r>
      <w:proofErr w:type="gramEnd"/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48225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8225E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50</w:t>
      </w:r>
      <w:r w:rsidRPr="0048225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°C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48225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max.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48225E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120</w:t>
      </w:r>
      <w:r w:rsidRPr="0048225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1E47D5" w:rsidRPr="0048225E" w:rsidRDefault="001E47D5">
      <w:pPr>
        <w:spacing w:before="11" w:after="0" w:line="220" w:lineRule="exact"/>
        <w:rPr>
          <w:lang w:val="de-DE"/>
        </w:rPr>
      </w:pPr>
    </w:p>
    <w:p w:rsidR="001E47D5" w:rsidRPr="0048225E" w:rsidRDefault="001B6227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8225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8225E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8225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81</w:t>
      </w:r>
      <w:r w:rsidRPr="0048225E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dB(A)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48225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48225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48225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48225E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48225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48225E">
        <w:rPr>
          <w:rFonts w:ascii="Arial" w:eastAsia="Arial" w:hAnsi="Arial" w:cs="Arial"/>
          <w:sz w:val="18"/>
          <w:szCs w:val="18"/>
          <w:lang w:val="de-DE"/>
        </w:rPr>
        <w:t>):</w:t>
      </w:r>
      <w:r w:rsidRPr="0048225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80</w:t>
      </w:r>
      <w:r w:rsidRPr="0048225E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1E47D5" w:rsidRPr="0048225E" w:rsidRDefault="001E47D5">
      <w:pPr>
        <w:spacing w:before="11" w:after="0" w:line="220" w:lineRule="exact"/>
        <w:rPr>
          <w:lang w:val="de-DE"/>
        </w:rPr>
      </w:pPr>
    </w:p>
    <w:p w:rsidR="001E47D5" w:rsidRPr="0048225E" w:rsidRDefault="001B622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48225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(L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x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x</w:t>
      </w:r>
      <w:r w:rsidRPr="0048225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H):</w:t>
      </w:r>
      <w:r w:rsidRPr="0048225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655x655x551</w:t>
      </w:r>
      <w:r w:rsidRPr="0048225E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1E47D5" w:rsidRPr="0048225E" w:rsidRDefault="001B622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48225E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49,1</w:t>
      </w:r>
      <w:r w:rsidRPr="0048225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1E47D5" w:rsidRPr="0048225E" w:rsidRDefault="001E47D5">
      <w:pPr>
        <w:spacing w:before="14" w:after="0" w:line="240" w:lineRule="exact"/>
        <w:rPr>
          <w:sz w:val="24"/>
          <w:szCs w:val="24"/>
          <w:lang w:val="de-DE"/>
        </w:rPr>
      </w:pPr>
    </w:p>
    <w:p w:rsidR="001E47D5" w:rsidRPr="0048225E" w:rsidRDefault="001B622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48225E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1E47D5" w:rsidRPr="0048225E" w:rsidRDefault="001E47D5">
      <w:pPr>
        <w:spacing w:before="2" w:after="0" w:line="150" w:lineRule="exact"/>
        <w:rPr>
          <w:sz w:val="15"/>
          <w:szCs w:val="15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B62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1E47D5" w:rsidRPr="0048225E" w:rsidRDefault="001B622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ruck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8225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GmbH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8225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1E47D5" w:rsidRPr="0048225E" w:rsidRDefault="001B62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97944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1E47D5" w:rsidRPr="0048225E" w:rsidRDefault="001B622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Tel.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48225E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1E47D5" w:rsidRPr="0048225E" w:rsidRDefault="001E47D5">
      <w:pPr>
        <w:spacing w:after="0"/>
        <w:rPr>
          <w:lang w:val="de-DE"/>
        </w:rPr>
        <w:sectPr w:rsidR="001E47D5" w:rsidRPr="0048225E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1E47D5" w:rsidRPr="0048225E" w:rsidRDefault="001E47D5">
      <w:pPr>
        <w:spacing w:after="0" w:line="200" w:lineRule="exact"/>
        <w:rPr>
          <w:sz w:val="20"/>
          <w:szCs w:val="20"/>
          <w:lang w:val="de-DE"/>
        </w:rPr>
      </w:pPr>
    </w:p>
    <w:p w:rsidR="001E47D5" w:rsidRPr="0048225E" w:rsidRDefault="001E47D5">
      <w:pPr>
        <w:spacing w:before="11" w:after="0" w:line="240" w:lineRule="exact"/>
        <w:rPr>
          <w:sz w:val="24"/>
          <w:szCs w:val="24"/>
          <w:lang w:val="de-DE"/>
        </w:rPr>
      </w:pPr>
    </w:p>
    <w:p w:rsidR="001E47D5" w:rsidRPr="0048225E" w:rsidRDefault="001B622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sz w:val="18"/>
          <w:szCs w:val="18"/>
          <w:lang w:val="de-DE"/>
        </w:rPr>
        <w:t>Typ:</w:t>
      </w:r>
      <w:r w:rsidRPr="0048225E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DVNI</w:t>
      </w:r>
      <w:r w:rsidRPr="0048225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315</w:t>
      </w:r>
      <w:r w:rsidRPr="0048225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D2</w:t>
      </w:r>
      <w:r w:rsidRPr="0048225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8225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1E47D5" w:rsidRPr="0048225E" w:rsidRDefault="001B622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8225E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48225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8225E">
        <w:rPr>
          <w:rFonts w:ascii="Arial" w:eastAsia="Arial" w:hAnsi="Arial" w:cs="Arial"/>
          <w:sz w:val="18"/>
          <w:szCs w:val="18"/>
          <w:lang w:val="de-DE"/>
        </w:rPr>
        <w:t>145037</w:t>
      </w:r>
    </w:p>
    <w:p w:rsidR="001E47D5" w:rsidRPr="0048225E" w:rsidRDefault="001E47D5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1E47D5" w:rsidRPr="0048225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48225E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1E47D5" w:rsidRPr="0048225E" w:rsidRDefault="001E47D5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1E47D5" w:rsidRPr="0048225E" w:rsidRDefault="001B622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E47D5" w:rsidRPr="0048225E" w:rsidRDefault="001E47D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E47D5" w:rsidRPr="0048225E" w:rsidRDefault="001E47D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E47D5" w:rsidRPr="0048225E" w:rsidRDefault="001B6227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1E47D5" w:rsidRPr="0048225E" w:rsidRDefault="001E47D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E47D5" w:rsidRPr="0048225E" w:rsidRDefault="001E47D5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1E47D5" w:rsidRPr="0048225E" w:rsidRDefault="001B622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822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822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48225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822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822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8225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822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4822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4822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4822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48225E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E47D5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4822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4822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48225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48225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48225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D50088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50088" w:rsidRDefault="00D50088" w:rsidP="00D5008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50088" w:rsidRDefault="00D50088" w:rsidP="00D5008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50088" w:rsidRPr="0048225E" w:rsidRDefault="00D50088" w:rsidP="00D5008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48225E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C0766D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C0766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48225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8225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48225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4822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141839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822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141850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822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141861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822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141872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48225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48225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48225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48225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48225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48225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48225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48225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1E47D5" w:rsidRPr="00D5008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4822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48225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48225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48225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1E47D5" w:rsidRPr="0048225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1E47D5" w:rsidRPr="0048225E" w:rsidRDefault="001B62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48225E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48225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48225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48225E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48225E" w:rsidRPr="00D50088" w:rsidTr="0048225E">
        <w:trPr>
          <w:trHeight w:hRule="exact" w:val="230"/>
        </w:trPr>
        <w:tc>
          <w:tcPr>
            <w:tcW w:w="2108" w:type="dxa"/>
            <w:hideMark/>
          </w:tcPr>
          <w:p w:rsidR="0048225E" w:rsidRDefault="0048225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48225E" w:rsidRDefault="0048225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48225E" w:rsidRDefault="0048225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48225E" w:rsidTr="0048225E">
        <w:trPr>
          <w:trHeight w:hRule="exact" w:val="230"/>
        </w:trPr>
        <w:tc>
          <w:tcPr>
            <w:tcW w:w="2108" w:type="dxa"/>
            <w:hideMark/>
          </w:tcPr>
          <w:p w:rsidR="0048225E" w:rsidRDefault="0048225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48225E" w:rsidRDefault="0048225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48225E" w:rsidRDefault="0048225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60220F" w:rsidRPr="0048225E" w:rsidRDefault="0060220F">
      <w:pPr>
        <w:rPr>
          <w:lang w:val="de-DE"/>
        </w:rPr>
      </w:pPr>
    </w:p>
    <w:sectPr w:rsidR="0060220F" w:rsidRPr="0048225E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20F" w:rsidRDefault="001B6227">
      <w:pPr>
        <w:spacing w:after="0" w:line="240" w:lineRule="auto"/>
      </w:pPr>
      <w:r>
        <w:separator/>
      </w:r>
    </w:p>
  </w:endnote>
  <w:endnote w:type="continuationSeparator" w:id="0">
    <w:p w:rsidR="0060220F" w:rsidRDefault="001B6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20F" w:rsidRDefault="001B6227">
      <w:pPr>
        <w:spacing w:after="0" w:line="240" w:lineRule="auto"/>
      </w:pPr>
      <w:r>
        <w:separator/>
      </w:r>
    </w:p>
  </w:footnote>
  <w:footnote w:type="continuationSeparator" w:id="0">
    <w:p w:rsidR="0060220F" w:rsidRDefault="001B6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7D5" w:rsidRDefault="00D5008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1E47D5" w:rsidRPr="0048225E" w:rsidRDefault="001B622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48225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48225E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48225E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48225E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48225E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48225E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48225E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48225E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48225E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47D5"/>
    <w:rsid w:val="001B6227"/>
    <w:rsid w:val="001E47D5"/>
    <w:rsid w:val="003849AF"/>
    <w:rsid w:val="00456A6E"/>
    <w:rsid w:val="0048225E"/>
    <w:rsid w:val="0060220F"/>
    <w:rsid w:val="006A6C0A"/>
    <w:rsid w:val="00C0766D"/>
    <w:rsid w:val="00D5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65FA0EA-3E2B-4FF0-9CFD-4E2B98E4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55DB4377.dotm</Template>
  <TotalTime>0</TotalTime>
  <Pages>2</Pages>
  <Words>586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2019-05-22T15:38:00Z</dcterms:created>
  <dcterms:modified xsi:type="dcterms:W3CDTF">2020-02-20T06:07:00Z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