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143353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20,3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21,3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0,3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2730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194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Ø124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116471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143353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38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102179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2019-09-09T13:57:29Z</dcterms:created>
  <dcterms:modified xsi:type="dcterms:W3CDTF">2019-09-09T13:57:29Z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