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26A" w:rsidRDefault="007F526A" w:rsidP="00E25C5D">
      <w:pPr>
        <w:spacing w:after="0" w:line="200" w:lineRule="exact"/>
        <w:rPr>
          <w:sz w:val="20"/>
          <w:szCs w:val="20"/>
        </w:rPr>
      </w:pPr>
    </w:p>
    <w:p w:rsidR="007F526A" w:rsidRDefault="007F526A" w:rsidP="00E25C5D">
      <w:pPr>
        <w:spacing w:before="11" w:after="0" w:line="240" w:lineRule="exact"/>
        <w:rPr>
          <w:sz w:val="24"/>
          <w:szCs w:val="24"/>
        </w:rPr>
      </w:pPr>
    </w:p>
    <w:p w:rsidR="007F526A" w:rsidRDefault="00E25C5D" w:rsidP="00E25C5D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MPS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280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7F526A" w:rsidRDefault="00E25C5D" w:rsidP="00E25C5D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143073</w:t>
      </w:r>
    </w:p>
    <w:p w:rsidR="007F526A" w:rsidRDefault="007F526A" w:rsidP="00E25C5D">
      <w:pPr>
        <w:spacing w:before="14" w:after="0" w:line="240" w:lineRule="exact"/>
        <w:rPr>
          <w:sz w:val="24"/>
          <w:szCs w:val="24"/>
        </w:rPr>
      </w:pPr>
    </w:p>
    <w:p w:rsidR="007F526A" w:rsidRDefault="00E25C5D" w:rsidP="00E25C5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7F526A" w:rsidRDefault="00E25C5D" w:rsidP="00E25C5D">
      <w:pPr>
        <w:spacing w:before="16" w:after="0" w:line="258" w:lineRule="auto"/>
        <w:ind w:left="118" w:right="9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extract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suitable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extracting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kitchen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exhaust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E23FE3">
        <w:rPr>
          <w:rFonts w:ascii="Arial" w:eastAsia="Arial" w:hAnsi="Arial" w:cs="Arial"/>
          <w:sz w:val="18"/>
          <w:szCs w:val="18"/>
        </w:rPr>
        <w:t>galva</w:t>
      </w:r>
      <w:r>
        <w:rPr>
          <w:rFonts w:ascii="Arial" w:eastAsia="Arial" w:hAnsi="Arial" w:cs="Arial"/>
          <w:sz w:val="18"/>
          <w:szCs w:val="18"/>
        </w:rPr>
        <w:t>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lined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noncombustible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building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assembled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rails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equipped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rubber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vibration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dampers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repositioned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enabling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directions.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standard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double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airtight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connections.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usable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upwards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section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works,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lockable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opened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position.</w:t>
      </w:r>
    </w:p>
    <w:p w:rsidR="007F526A" w:rsidRDefault="007F526A" w:rsidP="00E25C5D">
      <w:pPr>
        <w:spacing w:after="0" w:line="200" w:lineRule="exact"/>
        <w:rPr>
          <w:sz w:val="20"/>
          <w:szCs w:val="20"/>
        </w:rPr>
      </w:pPr>
    </w:p>
    <w:p w:rsidR="007F526A" w:rsidRDefault="007F526A" w:rsidP="00E25C5D">
      <w:pPr>
        <w:spacing w:before="17" w:after="0" w:line="240" w:lineRule="exact"/>
        <w:rPr>
          <w:sz w:val="24"/>
          <w:szCs w:val="24"/>
        </w:rPr>
      </w:pPr>
    </w:p>
    <w:p w:rsidR="007F526A" w:rsidRDefault="00E25C5D" w:rsidP="00E25C5D">
      <w:pPr>
        <w:spacing w:after="0" w:line="258" w:lineRule="auto"/>
        <w:ind w:left="118" w:right="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energy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saving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controller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continuously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adjust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0-10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signal.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stream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electronic.</w:t>
      </w:r>
    </w:p>
    <w:p w:rsidR="007F526A" w:rsidRDefault="007F526A" w:rsidP="00E25C5D">
      <w:pPr>
        <w:spacing w:before="19" w:after="0" w:line="200" w:lineRule="exact"/>
        <w:rPr>
          <w:sz w:val="20"/>
          <w:szCs w:val="20"/>
        </w:rPr>
      </w:pPr>
    </w:p>
    <w:p w:rsidR="007F526A" w:rsidRDefault="00E25C5D" w:rsidP="00E25C5D">
      <w:pPr>
        <w:spacing w:after="0" w:line="258" w:lineRule="auto"/>
        <w:ind w:left="118" w:right="24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7F526A" w:rsidRDefault="00E25C5D" w:rsidP="00E25C5D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7F526A" w:rsidRDefault="007F526A" w:rsidP="00E25C5D">
      <w:pPr>
        <w:spacing w:before="4" w:after="0" w:line="130" w:lineRule="exact"/>
        <w:rPr>
          <w:sz w:val="13"/>
          <w:szCs w:val="13"/>
        </w:rPr>
      </w:pPr>
    </w:p>
    <w:p w:rsidR="007F526A" w:rsidRDefault="007F526A" w:rsidP="00E25C5D">
      <w:pPr>
        <w:spacing w:after="0" w:line="200" w:lineRule="exact"/>
        <w:rPr>
          <w:sz w:val="20"/>
          <w:szCs w:val="20"/>
        </w:rPr>
      </w:pPr>
    </w:p>
    <w:p w:rsidR="007F526A" w:rsidRDefault="00E25C5D" w:rsidP="00E25C5D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7F526A" w:rsidRDefault="007F526A" w:rsidP="00E25C5D">
      <w:pPr>
        <w:spacing w:before="7" w:after="0" w:line="240" w:lineRule="exact"/>
        <w:rPr>
          <w:sz w:val="24"/>
          <w:szCs w:val="24"/>
        </w:rPr>
      </w:pPr>
    </w:p>
    <w:p w:rsidR="007F526A" w:rsidRDefault="00E25C5D" w:rsidP="00E25C5D">
      <w:pPr>
        <w:tabs>
          <w:tab w:val="left" w:pos="4560"/>
          <w:tab w:val="left" w:pos="4980"/>
        </w:tabs>
        <w:spacing w:after="0" w:line="267" w:lineRule="auto"/>
        <w:ind w:left="118" w:right="449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54,9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55,6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7F526A" w:rsidRDefault="007F526A" w:rsidP="00E25C5D">
      <w:pPr>
        <w:spacing w:before="11" w:after="0" w:line="220" w:lineRule="exact"/>
      </w:pPr>
    </w:p>
    <w:p w:rsidR="007F526A" w:rsidRDefault="00E25C5D" w:rsidP="00E25C5D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45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885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4,1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3000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7F526A" w:rsidRDefault="00E25C5D" w:rsidP="00E25C5D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54</w:t>
      </w:r>
    </w:p>
    <w:p w:rsidR="007F526A" w:rsidRDefault="00E25C5D" w:rsidP="00E25C5D">
      <w:pPr>
        <w:tabs>
          <w:tab w:val="left" w:pos="4600"/>
        </w:tabs>
        <w:spacing w:before="23" w:after="0" w:line="267" w:lineRule="auto"/>
        <w:ind w:left="118" w:right="46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7F526A" w:rsidRDefault="007F526A" w:rsidP="00E25C5D">
      <w:pPr>
        <w:spacing w:before="11" w:after="0" w:line="220" w:lineRule="exact"/>
      </w:pPr>
    </w:p>
    <w:p w:rsidR="007F526A" w:rsidRDefault="00E25C5D" w:rsidP="00E25C5D">
      <w:pPr>
        <w:spacing w:after="0" w:line="268" w:lineRule="auto"/>
        <w:ind w:left="118" w:right="439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74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83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86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7F526A" w:rsidRDefault="007F526A" w:rsidP="00E25C5D">
      <w:pPr>
        <w:spacing w:before="11" w:after="0" w:line="220" w:lineRule="exact"/>
      </w:pPr>
    </w:p>
    <w:p w:rsidR="007F526A" w:rsidRDefault="00E25C5D" w:rsidP="00E25C5D">
      <w:pPr>
        <w:tabs>
          <w:tab w:val="left" w:pos="3820"/>
          <w:tab w:val="left" w:pos="4460"/>
          <w:tab w:val="left" w:pos="4660"/>
          <w:tab w:val="left" w:pos="4840"/>
        </w:tabs>
        <w:spacing w:after="0" w:line="267" w:lineRule="auto"/>
        <w:ind w:left="118" w:right="45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592x315x522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diameter: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Ø314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condensate:</w:t>
      </w:r>
      <w:r>
        <w:rPr>
          <w:rFonts w:ascii="Times New Roman" w:eastAsia="Times New Roman" w:hAnsi="Times New Roman" w:cs="Times New Roman"/>
          <w:spacing w:val="-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3/4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"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7F526A" w:rsidRDefault="007F526A" w:rsidP="00E25C5D">
      <w:pPr>
        <w:spacing w:before="11" w:after="0" w:line="220" w:lineRule="exact"/>
      </w:pPr>
    </w:p>
    <w:p w:rsidR="007F526A" w:rsidRDefault="00E25C5D" w:rsidP="00E25C5D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144495</w:t>
      </w:r>
    </w:p>
    <w:p w:rsidR="007F526A" w:rsidRDefault="007F526A" w:rsidP="00E25C5D">
      <w:pPr>
        <w:spacing w:before="3" w:after="0" w:line="180" w:lineRule="exact"/>
        <w:rPr>
          <w:sz w:val="18"/>
          <w:szCs w:val="18"/>
        </w:rPr>
      </w:pPr>
    </w:p>
    <w:p w:rsidR="007F526A" w:rsidRDefault="007F526A" w:rsidP="00E25C5D">
      <w:pPr>
        <w:spacing w:after="0" w:line="200" w:lineRule="exact"/>
        <w:rPr>
          <w:sz w:val="20"/>
          <w:szCs w:val="20"/>
        </w:rPr>
      </w:pPr>
    </w:p>
    <w:p w:rsidR="007F526A" w:rsidRDefault="007F526A" w:rsidP="00E25C5D">
      <w:pPr>
        <w:spacing w:after="0" w:line="200" w:lineRule="exact"/>
        <w:rPr>
          <w:sz w:val="20"/>
          <w:szCs w:val="20"/>
        </w:rPr>
      </w:pPr>
    </w:p>
    <w:p w:rsidR="007F526A" w:rsidRDefault="007F526A" w:rsidP="00E25C5D">
      <w:pPr>
        <w:spacing w:after="0" w:line="200" w:lineRule="exact"/>
        <w:rPr>
          <w:sz w:val="20"/>
          <w:szCs w:val="20"/>
        </w:rPr>
      </w:pPr>
    </w:p>
    <w:p w:rsidR="007F526A" w:rsidRDefault="007F526A" w:rsidP="00E25C5D">
      <w:pPr>
        <w:spacing w:after="0" w:line="200" w:lineRule="exact"/>
        <w:rPr>
          <w:sz w:val="20"/>
          <w:szCs w:val="20"/>
        </w:rPr>
      </w:pPr>
    </w:p>
    <w:p w:rsidR="007F526A" w:rsidRDefault="007F526A" w:rsidP="00E25C5D">
      <w:pPr>
        <w:spacing w:after="0" w:line="200" w:lineRule="exact"/>
        <w:rPr>
          <w:sz w:val="20"/>
          <w:szCs w:val="20"/>
        </w:rPr>
      </w:pPr>
    </w:p>
    <w:p w:rsidR="007F526A" w:rsidRDefault="00E25C5D" w:rsidP="00E25C5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7F526A" w:rsidRDefault="00E25C5D" w:rsidP="00E25C5D">
      <w:pPr>
        <w:spacing w:before="16" w:after="0" w:line="267" w:lineRule="auto"/>
        <w:ind w:left="118" w:right="781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Ventilatoren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7F526A" w:rsidRDefault="00E25C5D" w:rsidP="00E25C5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7F526A" w:rsidRDefault="00E25C5D" w:rsidP="00E25C5D">
      <w:pPr>
        <w:spacing w:before="23" w:after="0" w:line="267" w:lineRule="auto"/>
        <w:ind w:left="118" w:right="8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7F526A" w:rsidRDefault="007F526A" w:rsidP="00E25C5D">
      <w:pPr>
        <w:spacing w:after="0"/>
        <w:sectPr w:rsidR="007F526A">
          <w:headerReference w:type="default" r:id="rId7"/>
          <w:type w:val="continuous"/>
          <w:pgSz w:w="11900" w:h="16840"/>
          <w:pgMar w:top="1020" w:right="940" w:bottom="280" w:left="1060" w:header="830" w:footer="720" w:gutter="0"/>
          <w:cols w:space="720"/>
        </w:sectPr>
      </w:pPr>
    </w:p>
    <w:p w:rsidR="007F526A" w:rsidRDefault="007F526A" w:rsidP="00E25C5D">
      <w:pPr>
        <w:spacing w:after="0" w:line="200" w:lineRule="exact"/>
        <w:rPr>
          <w:sz w:val="20"/>
          <w:szCs w:val="20"/>
        </w:rPr>
      </w:pPr>
    </w:p>
    <w:p w:rsidR="007F526A" w:rsidRDefault="007F526A" w:rsidP="00E25C5D">
      <w:pPr>
        <w:spacing w:before="11" w:after="0" w:line="240" w:lineRule="exact"/>
        <w:rPr>
          <w:sz w:val="24"/>
          <w:szCs w:val="24"/>
        </w:rPr>
      </w:pPr>
    </w:p>
    <w:p w:rsidR="007F526A" w:rsidRDefault="00E25C5D" w:rsidP="00E25C5D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MPS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280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7F526A" w:rsidRDefault="00E25C5D" w:rsidP="00E25C5D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143073</w:t>
      </w:r>
    </w:p>
    <w:p w:rsidR="007F526A" w:rsidRDefault="007F526A" w:rsidP="00E25C5D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7F526A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F526A" w:rsidRDefault="00E25C5D" w:rsidP="00E25C5D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7F526A" w:rsidRDefault="007F526A" w:rsidP="00E25C5D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7F526A" w:rsidRDefault="00E25C5D" w:rsidP="00E25C5D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WK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F526A" w:rsidRDefault="007F526A" w:rsidP="00E25C5D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7F526A" w:rsidRDefault="007F526A" w:rsidP="00E25C5D">
            <w:pPr>
              <w:spacing w:after="0" w:line="200" w:lineRule="exact"/>
              <w:rPr>
                <w:sz w:val="20"/>
                <w:szCs w:val="20"/>
              </w:rPr>
            </w:pPr>
          </w:p>
          <w:p w:rsidR="007F526A" w:rsidRDefault="007F526A" w:rsidP="00E25C5D">
            <w:pPr>
              <w:spacing w:after="0" w:line="200" w:lineRule="exact"/>
              <w:rPr>
                <w:sz w:val="20"/>
                <w:szCs w:val="20"/>
              </w:rPr>
            </w:pPr>
          </w:p>
          <w:p w:rsidR="007F526A" w:rsidRDefault="00E25C5D" w:rsidP="00E25C5D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127953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F526A" w:rsidRDefault="007F526A" w:rsidP="00E25C5D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7F526A" w:rsidRDefault="007F526A" w:rsidP="00E25C5D">
            <w:pPr>
              <w:spacing w:after="0" w:line="200" w:lineRule="exact"/>
              <w:rPr>
                <w:sz w:val="20"/>
                <w:szCs w:val="20"/>
              </w:rPr>
            </w:pPr>
          </w:p>
          <w:p w:rsidR="007F526A" w:rsidRDefault="007F526A" w:rsidP="00E25C5D">
            <w:pPr>
              <w:spacing w:after="0" w:line="200" w:lineRule="exact"/>
              <w:rPr>
                <w:sz w:val="20"/>
                <w:szCs w:val="20"/>
              </w:rPr>
            </w:pPr>
          </w:p>
          <w:p w:rsidR="007F526A" w:rsidRDefault="00E25C5D" w:rsidP="00E25C5D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Wall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mounting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bracket</w:t>
            </w:r>
          </w:p>
        </w:tc>
      </w:tr>
      <w:tr w:rsidR="007F526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F526A" w:rsidRDefault="00E25C5D" w:rsidP="00E25C5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F526A" w:rsidRDefault="00E25C5D" w:rsidP="00E25C5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102652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F526A" w:rsidRDefault="00E25C5D" w:rsidP="00E25C5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</w:tr>
      <w:tr w:rsidR="007F526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F526A" w:rsidRDefault="00E25C5D" w:rsidP="00E25C5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F526A" w:rsidRDefault="00E25C5D" w:rsidP="00E25C5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F526A" w:rsidRDefault="00E25C5D" w:rsidP="00E25C5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seal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</w:tr>
      <w:tr w:rsidR="007F526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F526A" w:rsidRDefault="00E25C5D" w:rsidP="00E25C5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F526A" w:rsidRDefault="00E25C5D" w:rsidP="00E25C5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102664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F526A" w:rsidRDefault="00E25C5D" w:rsidP="00E25C5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</w:tr>
      <w:tr w:rsidR="007F526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F526A" w:rsidRDefault="00E25C5D" w:rsidP="00E25C5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WSH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EC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F526A" w:rsidRDefault="00E25C5D" w:rsidP="00E25C5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136117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F526A" w:rsidRDefault="00E25C5D" w:rsidP="00E25C5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Weather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</w:p>
        </w:tc>
      </w:tr>
      <w:tr w:rsidR="007F526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F526A" w:rsidRDefault="00E25C5D" w:rsidP="00E25C5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F526A" w:rsidRDefault="00E25C5D" w:rsidP="00E25C5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F526A" w:rsidRDefault="00E25C5D" w:rsidP="00E25C5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7F526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F526A" w:rsidRDefault="00E25C5D" w:rsidP="00E25C5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F526A" w:rsidRDefault="00E25C5D" w:rsidP="00E25C5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F526A" w:rsidRDefault="00E25C5D" w:rsidP="00E25C5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7F526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F526A" w:rsidRDefault="00E25C5D" w:rsidP="00E25C5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F526A" w:rsidRDefault="00E25C5D" w:rsidP="00E25C5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F526A" w:rsidRDefault="00E25C5D" w:rsidP="00E25C5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7F526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F526A" w:rsidRDefault="00E25C5D" w:rsidP="00E25C5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F526A" w:rsidRDefault="00E25C5D" w:rsidP="00E25C5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F526A" w:rsidRDefault="00E25C5D" w:rsidP="00E25C5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7157D9" w:rsidTr="007157D9">
        <w:trPr>
          <w:trHeight w:hRule="exact" w:val="230"/>
        </w:trPr>
        <w:tc>
          <w:tcPr>
            <w:tcW w:w="2174" w:type="dxa"/>
            <w:hideMark/>
          </w:tcPr>
          <w:p w:rsidR="007157D9" w:rsidRDefault="007157D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7157D9" w:rsidRDefault="007157D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7157D9" w:rsidRDefault="007157D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7157D9" w:rsidTr="007157D9">
        <w:trPr>
          <w:trHeight w:hRule="exact" w:val="230"/>
        </w:trPr>
        <w:tc>
          <w:tcPr>
            <w:tcW w:w="2174" w:type="dxa"/>
            <w:hideMark/>
          </w:tcPr>
          <w:p w:rsidR="007157D9" w:rsidRDefault="007157D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hideMark/>
          </w:tcPr>
          <w:p w:rsidR="007157D9" w:rsidRDefault="007157D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126080</w:t>
            </w:r>
          </w:p>
        </w:tc>
        <w:tc>
          <w:tcPr>
            <w:tcW w:w="5949" w:type="dxa"/>
            <w:hideMark/>
          </w:tcPr>
          <w:p w:rsidR="007157D9" w:rsidRDefault="007157D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Differential pressure sensor</w:t>
            </w:r>
          </w:p>
        </w:tc>
      </w:tr>
      <w:tr w:rsidR="007F526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F526A" w:rsidRDefault="00E25C5D" w:rsidP="00E25C5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F526A" w:rsidRDefault="00E25C5D" w:rsidP="00E25C5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F526A" w:rsidRDefault="00E25C5D" w:rsidP="00E25C5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7F526A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F526A" w:rsidRDefault="00E25C5D" w:rsidP="00E25C5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F526A" w:rsidRDefault="00E25C5D" w:rsidP="00E25C5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F526A" w:rsidRDefault="00E25C5D" w:rsidP="00E25C5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</w:tbl>
    <w:p w:rsidR="00630E06" w:rsidRDefault="00630E06" w:rsidP="00E25C5D"/>
    <w:sectPr w:rsidR="00630E06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E06" w:rsidRDefault="00E25C5D">
      <w:pPr>
        <w:spacing w:after="0" w:line="240" w:lineRule="auto"/>
      </w:pPr>
      <w:r>
        <w:separator/>
      </w:r>
    </w:p>
  </w:endnote>
  <w:endnote w:type="continuationSeparator" w:id="0">
    <w:p w:rsidR="00630E06" w:rsidRDefault="00E25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E06" w:rsidRDefault="00E25C5D">
      <w:pPr>
        <w:spacing w:after="0" w:line="240" w:lineRule="auto"/>
      </w:pPr>
      <w:r>
        <w:separator/>
      </w:r>
    </w:p>
  </w:footnote>
  <w:footnote w:type="continuationSeparator" w:id="0">
    <w:p w:rsidR="00630E06" w:rsidRDefault="00E25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526A" w:rsidRDefault="007157D9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165.6pt;height:11pt;z-index:-251658752;mso-position-horizontal-relative:page;mso-position-vertical-relative:page" filled="f" stroked="f">
          <v:textbox style="mso-next-textbox:#_x0000_s1025" inset="0,0,0,0">
            <w:txbxContent>
              <w:p w:rsidR="00E23FE3" w:rsidRDefault="00E23FE3" w:rsidP="00E23FE3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Kitchen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5"/>
                    <w:sz w:val="18"/>
                    <w:szCs w:val="18"/>
                  </w:rPr>
                  <w:t>EC-motor</w:t>
                </w:r>
              </w:p>
              <w:p w:rsidR="007F526A" w:rsidRDefault="007F526A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F526A"/>
    <w:rsid w:val="00630E06"/>
    <w:rsid w:val="007157D9"/>
    <w:rsid w:val="007F526A"/>
    <w:rsid w:val="00E23FE3"/>
    <w:rsid w:val="00E25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93631702-586B-45F8-B1A9-8261F056D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3F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3FE3"/>
  </w:style>
  <w:style w:type="paragraph" w:styleId="Footer">
    <w:name w:val="footer"/>
    <w:basedOn w:val="Normal"/>
    <w:link w:val="FooterChar"/>
    <w:uiPriority w:val="99"/>
    <w:unhideWhenUsed/>
    <w:rsid w:val="00E23F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3F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41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12D81612.dotm</Template>
  <TotalTime>0</TotalTime>
  <Pages>2</Pages>
  <Words>470</Words>
  <Characters>2968</Characters>
  <Application>Microsoft Office Word</Application>
  <DocSecurity>0</DocSecurity>
  <Lines>24</Lines>
  <Paragraphs>6</Paragraphs>
  <ScaleCrop>false</ScaleCrop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MPS...EC 30 LV Texte EN.xlsx</dc:title>
  <dc:creator>i.isaila</dc:creator>
  <cp:lastModifiedBy>Ioan Isaila</cp:lastModifiedBy>
  <cp:revision>4</cp:revision>
  <dcterms:created xsi:type="dcterms:W3CDTF">2019-03-21T16:00:00Z</dcterms:created>
  <dcterms:modified xsi:type="dcterms:W3CDTF">2019-09-11T09:16:00Z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2019-03-21T00:00:00Z</vt:filetime>
  </property>
  <property fmtid="{D5CDD505-2E9C-101B-9397-08002B2CF9AE}" pid="3" name="LastSaved">
    <vt:filetime>2019-03-21T00:00:00Z</vt:filetime>
  </property>
</Properties>
</file>