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091" w:rsidRDefault="00274091">
      <w:pPr>
        <w:spacing w:before="1" w:after="0" w:line="220" w:lineRule="exact"/>
      </w:pPr>
    </w:p>
    <w:p w:rsidR="00274091" w:rsidRDefault="006E068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74091" w:rsidRDefault="006E0683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before="11" w:after="0" w:line="200" w:lineRule="exact"/>
        <w:rPr>
          <w:sz w:val="20"/>
          <w:szCs w:val="20"/>
        </w:rPr>
      </w:pPr>
    </w:p>
    <w:p w:rsidR="00274091" w:rsidRDefault="006E0683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9F302C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before="11" w:after="0" w:line="200" w:lineRule="exact"/>
        <w:rPr>
          <w:sz w:val="20"/>
          <w:szCs w:val="20"/>
        </w:rPr>
      </w:pPr>
    </w:p>
    <w:p w:rsidR="00274091" w:rsidRDefault="006E0683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74091" w:rsidRDefault="006E068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74091" w:rsidRDefault="00274091">
      <w:pPr>
        <w:spacing w:before="4" w:after="0" w:line="130" w:lineRule="exact"/>
        <w:rPr>
          <w:sz w:val="13"/>
          <w:szCs w:val="13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6E068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74091" w:rsidRDefault="00274091">
      <w:pPr>
        <w:spacing w:before="4" w:after="0" w:line="240" w:lineRule="exact"/>
        <w:rPr>
          <w:sz w:val="24"/>
          <w:szCs w:val="24"/>
        </w:rPr>
      </w:pPr>
    </w:p>
    <w:p w:rsidR="00274091" w:rsidRDefault="006E068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74091" w:rsidRDefault="00274091">
      <w:pPr>
        <w:spacing w:before="8" w:after="0" w:line="200" w:lineRule="exact"/>
        <w:rPr>
          <w:sz w:val="20"/>
          <w:szCs w:val="20"/>
        </w:rPr>
      </w:pPr>
    </w:p>
    <w:p w:rsidR="00274091" w:rsidRDefault="006E068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274091" w:rsidRDefault="006E068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274091" w:rsidRDefault="006E068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274091" w:rsidRDefault="006E068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74091" w:rsidRDefault="00274091">
      <w:pPr>
        <w:spacing w:before="9" w:after="0" w:line="200" w:lineRule="exact"/>
        <w:rPr>
          <w:sz w:val="20"/>
          <w:szCs w:val="20"/>
        </w:rPr>
      </w:pPr>
    </w:p>
    <w:p w:rsidR="00274091" w:rsidRDefault="006E068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74091" w:rsidRDefault="00274091">
      <w:pPr>
        <w:spacing w:before="11" w:after="0" w:line="220" w:lineRule="exact"/>
      </w:pPr>
    </w:p>
    <w:p w:rsidR="00274091" w:rsidRDefault="006E0683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1136x1136x818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274091" w:rsidRDefault="006E0683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127,0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74091" w:rsidRDefault="00274091">
      <w:pPr>
        <w:spacing w:before="14" w:after="0" w:line="240" w:lineRule="exact"/>
        <w:rPr>
          <w:sz w:val="24"/>
          <w:szCs w:val="24"/>
        </w:rPr>
      </w:pPr>
    </w:p>
    <w:p w:rsidR="00274091" w:rsidRDefault="006E068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274091" w:rsidRDefault="00274091">
      <w:pPr>
        <w:spacing w:before="3" w:after="0" w:line="180" w:lineRule="exact"/>
        <w:rPr>
          <w:sz w:val="18"/>
          <w:szCs w:val="18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6E068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74091" w:rsidRDefault="006E068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901BD1">
        <w:rPr>
          <w:rFonts w:ascii="Arial" w:eastAsia="Arial" w:hAnsi="Arial" w:cs="Arial"/>
          <w:sz w:val="18"/>
          <w:szCs w:val="18"/>
        </w:rPr>
        <w:t>ruck</w:t>
      </w:r>
      <w:r w:rsidRPr="00901BD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01BD1">
        <w:rPr>
          <w:rFonts w:ascii="Arial" w:eastAsia="Arial" w:hAnsi="Arial" w:cs="Arial"/>
          <w:sz w:val="18"/>
          <w:szCs w:val="18"/>
        </w:rPr>
        <w:t>Ventilatoren</w:t>
      </w:r>
      <w:r w:rsidRPr="00901BD1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01BD1">
        <w:rPr>
          <w:rFonts w:ascii="Arial" w:eastAsia="Arial" w:hAnsi="Arial" w:cs="Arial"/>
          <w:sz w:val="18"/>
          <w:szCs w:val="18"/>
        </w:rPr>
        <w:t>GmbH</w:t>
      </w:r>
      <w:r w:rsidRPr="00901BD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01BD1">
        <w:rPr>
          <w:rFonts w:ascii="Arial" w:eastAsia="Arial" w:hAnsi="Arial" w:cs="Arial"/>
          <w:sz w:val="18"/>
          <w:szCs w:val="18"/>
        </w:rPr>
        <w:t>Max-Planck-Str.</w:t>
      </w:r>
      <w:r w:rsidRPr="00901BD1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74091" w:rsidRDefault="006E068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274091" w:rsidRDefault="006E068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74091" w:rsidRDefault="00274091">
      <w:pPr>
        <w:spacing w:after="0"/>
        <w:sectPr w:rsidR="00274091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274091" w:rsidRDefault="0027409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27409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74091" w:rsidRDefault="0027409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74091" w:rsidRDefault="006E068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27409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6E068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27409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6E068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F302C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27409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F65D6" w:rsidRP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F65D6" w:rsidRP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DF65D6" w:rsidRP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DD2649" w:rsidRDefault="00DD2649"/>
    <w:sectPr w:rsidR="00DD2649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649" w:rsidRDefault="006E0683">
      <w:pPr>
        <w:spacing w:after="0" w:line="240" w:lineRule="auto"/>
      </w:pPr>
      <w:r>
        <w:separator/>
      </w:r>
    </w:p>
  </w:endnote>
  <w:endnote w:type="continuationSeparator" w:id="0">
    <w:p w:rsidR="00DD2649" w:rsidRDefault="006E0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649" w:rsidRDefault="006E0683">
      <w:pPr>
        <w:spacing w:after="0" w:line="240" w:lineRule="auto"/>
      </w:pPr>
      <w:r>
        <w:separator/>
      </w:r>
    </w:p>
  </w:footnote>
  <w:footnote w:type="continuationSeparator" w:id="0">
    <w:p w:rsidR="00DD2649" w:rsidRDefault="006E0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091" w:rsidRDefault="00901BD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274091" w:rsidRDefault="006E068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274091" w:rsidRDefault="006E068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274091" w:rsidRDefault="006E068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274091" w:rsidRDefault="006E068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274091" w:rsidRDefault="006E068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560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274091" w:rsidRDefault="006E068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142191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74091"/>
    <w:rsid w:val="00274091"/>
    <w:rsid w:val="006E0683"/>
    <w:rsid w:val="00901BD1"/>
    <w:rsid w:val="009F302C"/>
    <w:rsid w:val="00DD2649"/>
    <w:rsid w:val="00D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F6B7344-2D4B-46AD-808C-2882888C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45B7AA5A.dotm</Template>
  <TotalTime>0</TotalTime>
  <Pages>2</Pages>
  <Words>483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2019-05-20T13:44:00Z</dcterms:created>
  <dcterms:modified xsi:type="dcterms:W3CDTF">2019-10-16T07:44:00Z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