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34F" w:rsidRPr="00C965DD" w:rsidRDefault="0042234F">
      <w:pPr>
        <w:spacing w:before="1" w:after="0" w:line="220" w:lineRule="exact"/>
      </w:pPr>
    </w:p>
    <w:p w:rsidR="0042234F" w:rsidRPr="00C965DD" w:rsidRDefault="006A0D2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2234F" w:rsidRPr="00C965DD" w:rsidRDefault="006A0D2A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vertical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aluminium</w:t>
      </w:r>
      <w:proofErr w:type="spellEnd"/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birds,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incorporated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grease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drain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avoid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soiling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controlled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drainage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fat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impregnated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impurities.</w:t>
      </w: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before="11" w:after="0" w:line="200" w:lineRule="exact"/>
        <w:rPr>
          <w:sz w:val="20"/>
          <w:szCs w:val="20"/>
        </w:rPr>
      </w:pPr>
    </w:p>
    <w:p w:rsidR="0042234F" w:rsidRPr="00C965DD" w:rsidRDefault="006A0D2A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Taperlock</w:t>
      </w:r>
      <w:proofErr w:type="spellEnd"/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 w:rsidR="00C965DD"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before="11" w:after="0" w:line="200" w:lineRule="exact"/>
        <w:rPr>
          <w:sz w:val="20"/>
          <w:szCs w:val="20"/>
        </w:rPr>
      </w:pPr>
    </w:p>
    <w:p w:rsidR="0042234F" w:rsidRPr="00C965DD" w:rsidRDefault="006A0D2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42234F" w:rsidRPr="00C965DD" w:rsidRDefault="006A0D2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2234F" w:rsidRPr="00C965DD" w:rsidRDefault="0042234F">
      <w:pPr>
        <w:spacing w:before="4" w:after="0" w:line="130" w:lineRule="exact"/>
        <w:rPr>
          <w:sz w:val="13"/>
          <w:szCs w:val="13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6A0D2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Technical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2234F" w:rsidRPr="00C965DD" w:rsidRDefault="0042234F">
      <w:pPr>
        <w:spacing w:before="4" w:after="0" w:line="240" w:lineRule="exact"/>
        <w:rPr>
          <w:sz w:val="24"/>
          <w:szCs w:val="24"/>
        </w:rPr>
      </w:pPr>
    </w:p>
    <w:p w:rsidR="0042234F" w:rsidRPr="00C965DD" w:rsidRDefault="006A0D2A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Volumetric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flow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(V):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m³/h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Pressure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increase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C965DD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C965DD"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f</w:t>
      </w:r>
      <w:r w:rsidRPr="00C965DD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Pa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static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(η</w:t>
      </w:r>
      <w:r w:rsidRPr="00C965DD"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f</w:t>
      </w:r>
      <w:r w:rsidRPr="00C965DD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43,6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%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total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</w:t>
      </w:r>
      <w:r w:rsidRPr="00C965DD">
        <w:rPr>
          <w:rFonts w:ascii="Arial" w:eastAsia="Arial" w:hAnsi="Arial" w:cs="Arial"/>
          <w:spacing w:val="10"/>
          <w:sz w:val="18"/>
          <w:szCs w:val="18"/>
        </w:rPr>
        <w:t>η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t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44,6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%</w:t>
      </w:r>
    </w:p>
    <w:p w:rsidR="0042234F" w:rsidRPr="00C965DD" w:rsidRDefault="0042234F">
      <w:pPr>
        <w:spacing w:before="8" w:after="0" w:line="200" w:lineRule="exact"/>
        <w:rPr>
          <w:sz w:val="20"/>
          <w:szCs w:val="20"/>
        </w:rPr>
      </w:pPr>
    </w:p>
    <w:p w:rsidR="0042234F" w:rsidRPr="00C965DD" w:rsidRDefault="006A0D2A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Rated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voltage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(U):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400,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3~</w:t>
      </w:r>
      <w:r w:rsidRPr="00C965DD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(f):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Pr="00C965DD">
        <w:rPr>
          <w:rFonts w:ascii="Arial" w:eastAsia="Arial" w:hAnsi="Arial" w:cs="Arial"/>
          <w:sz w:val="18"/>
          <w:szCs w:val="18"/>
        </w:rPr>
        <w:t>50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Hz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power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consumption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(P</w:t>
      </w:r>
      <w:r w:rsidRPr="00C965DD"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N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284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consumption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(I</w:t>
      </w:r>
      <w:r w:rsidRPr="00C965DD"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max</w:t>
      </w:r>
      <w:r w:rsidRPr="00C965DD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0,8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</w:p>
    <w:p w:rsidR="0042234F" w:rsidRPr="00C965DD" w:rsidRDefault="006A0D2A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Rated</w:t>
      </w:r>
      <w:r w:rsidRPr="00C965DD"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1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1"/>
          <w:sz w:val="18"/>
          <w:szCs w:val="18"/>
        </w:rPr>
        <w:t>(n):</w:t>
      </w:r>
      <w:r w:rsidRPr="00C965DD"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 w:rsidRPr="00C965DD">
        <w:rPr>
          <w:rFonts w:ascii="Arial" w:eastAsia="Arial" w:hAnsi="Arial" w:cs="Arial"/>
          <w:position w:val="-1"/>
          <w:sz w:val="18"/>
          <w:szCs w:val="18"/>
        </w:rPr>
        <w:t>2930</w:t>
      </w:r>
      <w:r w:rsidRPr="00C965DD"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mi</w:t>
      </w:r>
      <w:r w:rsidRPr="00C965DD">
        <w:rPr>
          <w:rFonts w:ascii="Arial" w:eastAsia="Arial" w:hAnsi="Arial" w:cs="Arial"/>
          <w:spacing w:val="3"/>
          <w:sz w:val="18"/>
          <w:szCs w:val="18"/>
        </w:rPr>
        <w:t>n</w:t>
      </w:r>
      <w:r w:rsidRPr="00C965DD"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42234F" w:rsidRPr="00C965DD" w:rsidRDefault="006A0D2A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motor:</w:t>
      </w:r>
      <w:r w:rsidRPr="00C965DD"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IP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42234F" w:rsidRPr="00C965DD" w:rsidRDefault="006A0D2A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terminal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box: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 w:rsidRPr="00C965DD">
        <w:rPr>
          <w:rFonts w:ascii="Arial" w:eastAsia="Arial" w:hAnsi="Arial" w:cs="Arial"/>
          <w:sz w:val="18"/>
          <w:szCs w:val="18"/>
        </w:rPr>
        <w:t>IP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1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Ambient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temperature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(t</w:t>
      </w:r>
      <w:r w:rsidRPr="00C965DD"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Pr="00C965DD">
        <w:rPr>
          <w:rFonts w:ascii="Arial" w:eastAsia="Arial" w:hAnsi="Arial" w:cs="Arial"/>
          <w:sz w:val="18"/>
          <w:szCs w:val="18"/>
        </w:rPr>
        <w:t>50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°C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Medium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temperature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</w:t>
      </w:r>
      <w:r w:rsidRPr="00C965DD">
        <w:rPr>
          <w:rFonts w:ascii="Arial" w:eastAsia="Arial" w:hAnsi="Arial" w:cs="Arial"/>
          <w:spacing w:val="9"/>
          <w:sz w:val="18"/>
          <w:szCs w:val="18"/>
        </w:rPr>
        <w:t>t</w:t>
      </w:r>
      <w:r w:rsidRPr="00C965DD"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200</w:t>
      </w:r>
      <w:r w:rsidRPr="00C965DD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°C</w:t>
      </w:r>
    </w:p>
    <w:p w:rsidR="0042234F" w:rsidRPr="00C965DD" w:rsidRDefault="0042234F">
      <w:pPr>
        <w:spacing w:before="9" w:after="0" w:line="200" w:lineRule="exact"/>
        <w:rPr>
          <w:sz w:val="20"/>
          <w:szCs w:val="20"/>
        </w:rPr>
      </w:pPr>
    </w:p>
    <w:p w:rsidR="0042234F" w:rsidRPr="00C965DD" w:rsidRDefault="006A0D2A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sound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power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level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(L</w:t>
      </w:r>
      <w:r w:rsidRPr="00C965DD"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WA</w:t>
      </w:r>
      <w:r w:rsidRPr="00C965DD"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77</w:t>
      </w:r>
      <w:r w:rsidRPr="00C965DD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dB(A)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sound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power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level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</w:t>
      </w:r>
      <w:r w:rsidRPr="00C965DD">
        <w:rPr>
          <w:rFonts w:ascii="Arial" w:eastAsia="Arial" w:hAnsi="Arial" w:cs="Arial"/>
          <w:spacing w:val="11"/>
          <w:sz w:val="18"/>
          <w:szCs w:val="18"/>
        </w:rPr>
        <w:t>L</w:t>
      </w:r>
      <w:r w:rsidRPr="00C965DD">
        <w:rPr>
          <w:rFonts w:ascii="Arial" w:eastAsia="Arial" w:hAnsi="Arial" w:cs="Arial"/>
          <w:position w:val="-4"/>
          <w:sz w:val="12"/>
          <w:szCs w:val="12"/>
        </w:rPr>
        <w:t>WA</w:t>
      </w:r>
      <w:r w:rsidRPr="00C965DD"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 w:rsidRPr="00C965DD">
        <w:rPr>
          <w:rFonts w:ascii="Arial" w:eastAsia="Arial" w:hAnsi="Arial" w:cs="Arial"/>
          <w:sz w:val="18"/>
          <w:szCs w:val="18"/>
        </w:rPr>
        <w:t>):</w:t>
      </w:r>
      <w:r w:rsidRPr="00C965DD"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80</w:t>
      </w:r>
      <w:r w:rsidRPr="00C965DD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dB(A)</w:t>
      </w:r>
    </w:p>
    <w:p w:rsidR="0042234F" w:rsidRPr="00C965DD" w:rsidRDefault="0042234F">
      <w:pPr>
        <w:spacing w:before="11" w:after="0" w:line="220" w:lineRule="exact"/>
      </w:pPr>
    </w:p>
    <w:p w:rsidR="0042234F" w:rsidRPr="00C965DD" w:rsidRDefault="006A0D2A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Dimensions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x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x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H):</w:t>
      </w:r>
      <w:r w:rsidRPr="00C965DD"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517x517x484</w:t>
      </w:r>
      <w:r w:rsidRPr="00C965DD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mm</w:t>
      </w:r>
    </w:p>
    <w:p w:rsidR="0042234F" w:rsidRPr="00C965DD" w:rsidRDefault="006A0D2A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Weight:</w:t>
      </w:r>
      <w:r w:rsidRPr="00C965DD"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28,5</w:t>
      </w:r>
      <w:r w:rsidRPr="00C965DD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kg</w:t>
      </w:r>
    </w:p>
    <w:p w:rsidR="0042234F" w:rsidRPr="00C965DD" w:rsidRDefault="0042234F">
      <w:pPr>
        <w:spacing w:before="14" w:after="0" w:line="240" w:lineRule="exact"/>
        <w:rPr>
          <w:sz w:val="24"/>
          <w:szCs w:val="24"/>
        </w:rPr>
      </w:pPr>
    </w:p>
    <w:p w:rsidR="0042234F" w:rsidRPr="00C965DD" w:rsidRDefault="006A0D2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Wiring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diagram:</w:t>
      </w:r>
      <w:r w:rsidRPr="00C965DD"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ab/>
      </w:r>
      <w:r w:rsidRPr="00C965DD">
        <w:rPr>
          <w:rFonts w:ascii="Arial" w:eastAsia="Arial" w:hAnsi="Arial" w:cs="Arial"/>
          <w:sz w:val="18"/>
          <w:szCs w:val="18"/>
        </w:rPr>
        <w:t>143654</w:t>
      </w:r>
    </w:p>
    <w:p w:rsidR="0042234F" w:rsidRPr="00C965DD" w:rsidRDefault="0042234F">
      <w:pPr>
        <w:spacing w:before="3" w:after="0" w:line="180" w:lineRule="exact"/>
        <w:rPr>
          <w:sz w:val="18"/>
          <w:szCs w:val="18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42234F">
      <w:pPr>
        <w:spacing w:after="0" w:line="200" w:lineRule="exact"/>
        <w:rPr>
          <w:sz w:val="20"/>
          <w:szCs w:val="20"/>
        </w:rPr>
      </w:pPr>
    </w:p>
    <w:p w:rsidR="0042234F" w:rsidRPr="00C965DD" w:rsidRDefault="006A0D2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2234F" w:rsidRPr="00C965DD" w:rsidRDefault="006A0D2A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ruck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GmbH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Max-Planck-Str.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5</w:t>
      </w:r>
    </w:p>
    <w:p w:rsidR="0042234F" w:rsidRPr="00C965DD" w:rsidRDefault="006A0D2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97944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42234F" w:rsidRPr="00C965DD" w:rsidRDefault="006A0D2A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Tel.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07930-9211300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 w:rsidRPr="00C965DD"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2234F" w:rsidRPr="00C965DD" w:rsidRDefault="0042234F">
      <w:pPr>
        <w:spacing w:after="0"/>
        <w:sectPr w:rsidR="0042234F" w:rsidRPr="00C965DD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42234F" w:rsidRPr="00C965DD" w:rsidRDefault="0042234F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42234F" w:rsidRPr="00C965D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C965DD"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2234F" w:rsidRPr="00C965DD" w:rsidRDefault="0042234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2234F" w:rsidRPr="00C965DD" w:rsidRDefault="006A0D2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DSF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42234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2234F" w:rsidRPr="00C965DD" w:rsidRDefault="0042234F">
            <w:pPr>
              <w:spacing w:after="0" w:line="200" w:lineRule="exact"/>
              <w:rPr>
                <w:sz w:val="20"/>
                <w:szCs w:val="20"/>
              </w:rPr>
            </w:pPr>
          </w:p>
          <w:p w:rsidR="0042234F" w:rsidRPr="00C965DD" w:rsidRDefault="0042234F">
            <w:pPr>
              <w:spacing w:after="0" w:line="200" w:lineRule="exact"/>
              <w:rPr>
                <w:sz w:val="20"/>
                <w:szCs w:val="20"/>
              </w:rPr>
            </w:pPr>
          </w:p>
          <w:p w:rsidR="0042234F" w:rsidRPr="00C965DD" w:rsidRDefault="006A0D2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42234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2234F" w:rsidRPr="00C965DD" w:rsidRDefault="0042234F">
            <w:pPr>
              <w:spacing w:after="0" w:line="200" w:lineRule="exact"/>
              <w:rPr>
                <w:sz w:val="20"/>
                <w:szCs w:val="20"/>
              </w:rPr>
            </w:pPr>
          </w:p>
          <w:p w:rsidR="0042234F" w:rsidRPr="00C965DD" w:rsidRDefault="0042234F">
            <w:pPr>
              <w:spacing w:after="0" w:line="200" w:lineRule="exact"/>
              <w:rPr>
                <w:sz w:val="20"/>
                <w:szCs w:val="20"/>
              </w:rPr>
            </w:pPr>
          </w:p>
          <w:p w:rsidR="0042234F" w:rsidRPr="00C965DD" w:rsidRDefault="006A0D2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socket,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flat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roof,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 w:rsidP="00C965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DSF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220-12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C965DD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42234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Sloped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socket,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220,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slope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3°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 w:rsidRPr="00C965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 w:rsidRPr="00C965DD">
              <w:rPr>
                <w:rFonts w:ascii="Arial" w:eastAsia="Arial" w:hAnsi="Arial" w:cs="Arial"/>
                <w:sz w:val="18"/>
                <w:szCs w:val="18"/>
              </w:rPr>
              <w:t>DAS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spigot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DAF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flange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DAF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flange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DAF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flange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FU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075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141847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 w:rsidRPr="00C965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 w:rsidRPr="00C965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output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voltage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0-230V,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3~,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750W,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FU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075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141869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 w:rsidRPr="00C965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 w:rsidRPr="00C965D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output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voltage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0-400V,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3~,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750W,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MTP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6A0D2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 w:rsidRPr="00C965DD"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0-10V,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65DD"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87219B" w:rsidRPr="00C965DD" w:rsidTr="00AF1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MTP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Stepped</w:t>
            </w:r>
            <w:r w:rsidRPr="00C965D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 w:rsidRPr="00C965D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+10Vdc,</w:t>
            </w:r>
            <w:r w:rsidRPr="00C965D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step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1+2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 w:rsidRPr="00C965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step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100%</w:t>
            </w:r>
            <w:r w:rsidRPr="00C965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65DD"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87219B" w:rsidRPr="00C965DD" w:rsidTr="00AF1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MTP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C965DD"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 w:rsidRPr="00C965D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C965D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Pr="00C965D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 w:rsidRPr="00C965D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box,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sales</w:t>
            </w:r>
            <w:r w:rsidRPr="00C965D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unit</w:t>
            </w:r>
            <w:r w:rsidRPr="00C965D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20</w:t>
            </w:r>
            <w:r w:rsidRPr="00C965D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C965DD"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7219B" w:rsidRPr="00C965DD" w:rsidTr="00AF1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7219B" w:rsidRPr="00C965DD" w:rsidTr="00AF1CF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7219B" w:rsidRPr="00C965DD" w:rsidRDefault="0087219B" w:rsidP="00AF1C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2234F" w:rsidRPr="00C965D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8721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8721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2234F" w:rsidRPr="00C965DD" w:rsidRDefault="008721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6405D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BA6270" w:rsidRPr="00C965DD" w:rsidRDefault="00BA6270"/>
    <w:sectPr w:rsidR="00BA6270" w:rsidRPr="00C965D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270" w:rsidRDefault="006A0D2A">
      <w:pPr>
        <w:spacing w:after="0" w:line="240" w:lineRule="auto"/>
      </w:pPr>
      <w:r>
        <w:separator/>
      </w:r>
    </w:p>
  </w:endnote>
  <w:endnote w:type="continuationSeparator" w:id="0">
    <w:p w:rsidR="00BA6270" w:rsidRDefault="006A0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270" w:rsidRDefault="006A0D2A">
      <w:pPr>
        <w:spacing w:after="0" w:line="240" w:lineRule="auto"/>
      </w:pPr>
      <w:r>
        <w:separator/>
      </w:r>
    </w:p>
  </w:footnote>
  <w:footnote w:type="continuationSeparator" w:id="0">
    <w:p w:rsidR="00BA6270" w:rsidRDefault="006A0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34F" w:rsidRDefault="000637C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42234F" w:rsidRDefault="006A0D2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42234F" w:rsidRDefault="006A0D2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42234F" w:rsidRDefault="006A0D2A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42234F" w:rsidRDefault="006A0D2A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42234F" w:rsidRDefault="006A0D2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42234F" w:rsidRDefault="006A0D2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142173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2234F"/>
    <w:rsid w:val="000637CB"/>
    <w:rsid w:val="0042234F"/>
    <w:rsid w:val="006A0D2A"/>
    <w:rsid w:val="0087219B"/>
    <w:rsid w:val="00BA6270"/>
    <w:rsid w:val="00C9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20BF70E-EE9B-404B-9F5E-FD47F958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D0B0C4F8.dotm</Template>
  <TotalTime>0</TotalTime>
  <Pages>2</Pages>
  <Words>495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2019-05-20T13:35:00Z</dcterms:created>
  <dcterms:modified xsi:type="dcterms:W3CDTF">2019-10-16T07:39:00Z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