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before="11" w:after="0" w:line="240" w:lineRule="exact"/>
        <w:rPr>
          <w:sz w:val="24"/>
          <w:szCs w:val="24"/>
        </w:rPr>
      </w:pPr>
    </w:p>
    <w:p w:rsidR="00CD3222" w:rsidRDefault="00E575A1" w:rsidP="00E575A1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CD3222" w:rsidRDefault="00E575A1" w:rsidP="00E575A1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137881</w:t>
      </w:r>
    </w:p>
    <w:p w:rsidR="00CD3222" w:rsidRDefault="00CD3222" w:rsidP="00E575A1">
      <w:pPr>
        <w:spacing w:before="14" w:after="0" w:line="240" w:lineRule="exact"/>
        <w:rPr>
          <w:sz w:val="24"/>
          <w:szCs w:val="24"/>
        </w:rPr>
      </w:pPr>
    </w:p>
    <w:p w:rsidR="00CD3222" w:rsidRDefault="00E575A1" w:rsidP="00E575A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D3222" w:rsidRDefault="00E575A1" w:rsidP="00E575A1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blowing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(lateral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linear).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CD3222" w:rsidRDefault="00CD3222" w:rsidP="00E575A1">
      <w:pPr>
        <w:spacing w:before="1" w:after="0" w:line="150" w:lineRule="exact"/>
        <w:rPr>
          <w:sz w:val="15"/>
          <w:szCs w:val="15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E575A1" w:rsidP="00E575A1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transformer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built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(wired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overheating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protection.</w:t>
      </w:r>
    </w:p>
    <w:p w:rsidR="00CD3222" w:rsidRDefault="00CD3222" w:rsidP="00E575A1">
      <w:pPr>
        <w:spacing w:before="2" w:after="0" w:line="120" w:lineRule="exact"/>
        <w:rPr>
          <w:sz w:val="12"/>
          <w:szCs w:val="12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E575A1" w:rsidP="00E575A1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D3222" w:rsidRDefault="00E575A1" w:rsidP="00E575A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D3222" w:rsidRDefault="00CD3222" w:rsidP="00E575A1">
      <w:pPr>
        <w:spacing w:before="4" w:after="0" w:line="130" w:lineRule="exact"/>
        <w:rPr>
          <w:sz w:val="13"/>
          <w:szCs w:val="13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E575A1" w:rsidP="00E575A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D3222" w:rsidRDefault="00CD3222" w:rsidP="00E575A1">
      <w:pPr>
        <w:spacing w:before="7" w:after="0" w:line="240" w:lineRule="exact"/>
        <w:rPr>
          <w:sz w:val="24"/>
          <w:szCs w:val="24"/>
        </w:rPr>
      </w:pPr>
    </w:p>
    <w:p w:rsidR="00CD3222" w:rsidRDefault="00E575A1" w:rsidP="00E575A1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D3222" w:rsidRDefault="00CD3222" w:rsidP="00E575A1">
      <w:pPr>
        <w:spacing w:before="11" w:after="0" w:line="220" w:lineRule="exact"/>
      </w:pPr>
    </w:p>
    <w:p w:rsidR="00CD3222" w:rsidRDefault="00E575A1" w:rsidP="00E575A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D3222" w:rsidRDefault="00E575A1" w:rsidP="00E575A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CD3222" w:rsidRDefault="00E575A1" w:rsidP="00E575A1">
      <w:pPr>
        <w:tabs>
          <w:tab w:val="left" w:pos="47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D3222" w:rsidRDefault="00CD3222" w:rsidP="00E575A1">
      <w:pPr>
        <w:spacing w:before="11" w:after="0" w:line="220" w:lineRule="exact"/>
      </w:pPr>
    </w:p>
    <w:p w:rsidR="00CD3222" w:rsidRDefault="00E575A1" w:rsidP="00E575A1">
      <w:pPr>
        <w:spacing w:after="0" w:line="268" w:lineRule="auto"/>
        <w:ind w:left="118" w:right="44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D3222" w:rsidRDefault="00CD3222" w:rsidP="00E575A1">
      <w:pPr>
        <w:spacing w:before="11" w:after="0" w:line="220" w:lineRule="exact"/>
      </w:pPr>
    </w:p>
    <w:p w:rsidR="00CD3222" w:rsidRDefault="00E575A1" w:rsidP="00E575A1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D3222" w:rsidRDefault="00E575A1" w:rsidP="00E575A1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D3222" w:rsidRDefault="00CD3222" w:rsidP="00E575A1">
      <w:pPr>
        <w:spacing w:before="14" w:after="0" w:line="240" w:lineRule="exact"/>
        <w:rPr>
          <w:sz w:val="24"/>
          <w:szCs w:val="24"/>
        </w:rPr>
      </w:pPr>
    </w:p>
    <w:p w:rsidR="00CD3222" w:rsidRDefault="00E575A1" w:rsidP="00E575A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137115</w:t>
      </w:r>
    </w:p>
    <w:p w:rsidR="00CD3222" w:rsidRDefault="00CD3222" w:rsidP="00E575A1">
      <w:pPr>
        <w:spacing w:before="4" w:after="0" w:line="100" w:lineRule="exact"/>
        <w:rPr>
          <w:sz w:val="10"/>
          <w:szCs w:val="1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CD3222" w:rsidP="00E575A1">
      <w:pPr>
        <w:spacing w:after="0" w:line="200" w:lineRule="exact"/>
        <w:rPr>
          <w:sz w:val="20"/>
          <w:szCs w:val="20"/>
        </w:rPr>
      </w:pPr>
    </w:p>
    <w:p w:rsidR="00CD3222" w:rsidRDefault="00E575A1" w:rsidP="00E575A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D3222" w:rsidRPr="002A788A" w:rsidRDefault="00E575A1" w:rsidP="00E575A1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2A788A">
        <w:rPr>
          <w:rFonts w:ascii="Arial" w:eastAsia="Arial" w:hAnsi="Arial" w:cs="Arial"/>
          <w:sz w:val="18"/>
          <w:szCs w:val="18"/>
          <w:lang w:val="de-DE"/>
        </w:rPr>
        <w:t>ruck</w:t>
      </w:r>
      <w:r w:rsidRPr="002A788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2A788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GmbH</w:t>
      </w:r>
      <w:r w:rsidRPr="002A788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2A788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CD3222" w:rsidRPr="002A788A" w:rsidRDefault="00E575A1" w:rsidP="00E575A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A788A">
        <w:rPr>
          <w:rFonts w:ascii="Arial" w:eastAsia="Arial" w:hAnsi="Arial" w:cs="Arial"/>
          <w:sz w:val="18"/>
          <w:szCs w:val="18"/>
          <w:lang w:val="de-DE"/>
        </w:rPr>
        <w:t>97944</w:t>
      </w:r>
      <w:r w:rsidRPr="002A788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CD3222" w:rsidRPr="002A788A" w:rsidRDefault="00E575A1" w:rsidP="00E575A1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2A788A">
        <w:rPr>
          <w:rFonts w:ascii="Arial" w:eastAsia="Arial" w:hAnsi="Arial" w:cs="Arial"/>
          <w:sz w:val="18"/>
          <w:szCs w:val="18"/>
          <w:lang w:val="de-DE"/>
        </w:rPr>
        <w:t>Tel.</w:t>
      </w:r>
      <w:r w:rsidRPr="002A788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A788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2A788A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CD3222" w:rsidRPr="002A788A" w:rsidRDefault="00CD3222" w:rsidP="00E575A1">
      <w:pPr>
        <w:spacing w:after="0"/>
        <w:rPr>
          <w:lang w:val="de-DE"/>
        </w:rPr>
        <w:sectPr w:rsidR="00CD3222" w:rsidRPr="002A788A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CD3222" w:rsidRPr="002A788A" w:rsidRDefault="00CD3222" w:rsidP="00E575A1">
      <w:pPr>
        <w:spacing w:after="0" w:line="200" w:lineRule="exact"/>
        <w:rPr>
          <w:sz w:val="20"/>
          <w:szCs w:val="20"/>
          <w:lang w:val="de-DE"/>
        </w:rPr>
      </w:pPr>
    </w:p>
    <w:p w:rsidR="00CD3222" w:rsidRPr="002A788A" w:rsidRDefault="00CD3222" w:rsidP="00E575A1">
      <w:pPr>
        <w:spacing w:before="11" w:after="0" w:line="240" w:lineRule="exact"/>
        <w:rPr>
          <w:sz w:val="24"/>
          <w:szCs w:val="24"/>
          <w:lang w:val="de-DE"/>
        </w:rPr>
      </w:pPr>
    </w:p>
    <w:p w:rsidR="00CD3222" w:rsidRPr="002A788A" w:rsidRDefault="00E575A1" w:rsidP="00E575A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A788A">
        <w:rPr>
          <w:rFonts w:ascii="Arial" w:eastAsia="Arial" w:hAnsi="Arial" w:cs="Arial"/>
          <w:sz w:val="18"/>
          <w:szCs w:val="18"/>
          <w:lang w:val="de-DE"/>
        </w:rPr>
        <w:t>Type:</w:t>
      </w:r>
      <w:r w:rsidRPr="002A788A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A788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A788A">
        <w:rPr>
          <w:rFonts w:ascii="Arial" w:eastAsia="Arial" w:hAnsi="Arial" w:cs="Arial"/>
          <w:sz w:val="18"/>
          <w:szCs w:val="18"/>
          <w:lang w:val="de-DE"/>
        </w:rPr>
        <w:t>MPC</w:t>
      </w:r>
      <w:r w:rsidRPr="002A788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225</w:t>
      </w:r>
      <w:r w:rsidRPr="002A788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E2</w:t>
      </w:r>
      <w:r w:rsidRPr="002A788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A788A">
        <w:rPr>
          <w:rFonts w:ascii="Arial" w:eastAsia="Arial" w:hAnsi="Arial" w:cs="Arial"/>
          <w:sz w:val="18"/>
          <w:szCs w:val="18"/>
          <w:lang w:val="de-DE"/>
        </w:rPr>
        <w:t>21</w:t>
      </w:r>
    </w:p>
    <w:p w:rsidR="00CD3222" w:rsidRDefault="00E575A1" w:rsidP="00E575A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137881</w:t>
      </w:r>
    </w:p>
    <w:p w:rsidR="00CD3222" w:rsidRDefault="00CD3222" w:rsidP="00E575A1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CD322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D3222" w:rsidRDefault="00CD3222" w:rsidP="00E575A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D3222" w:rsidRDefault="00E575A1" w:rsidP="00E575A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CD3222" w:rsidP="00E575A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D3222" w:rsidRDefault="00CD3222" w:rsidP="00E575A1">
            <w:pPr>
              <w:spacing w:after="0" w:line="200" w:lineRule="exact"/>
              <w:rPr>
                <w:sz w:val="20"/>
                <w:szCs w:val="20"/>
              </w:rPr>
            </w:pPr>
          </w:p>
          <w:p w:rsidR="00CD3222" w:rsidRDefault="00CD3222" w:rsidP="00E575A1">
            <w:pPr>
              <w:spacing w:after="0" w:line="200" w:lineRule="exact"/>
              <w:rPr>
                <w:sz w:val="20"/>
                <w:szCs w:val="20"/>
              </w:rPr>
            </w:pPr>
          </w:p>
          <w:p w:rsidR="00CD3222" w:rsidRDefault="00E575A1" w:rsidP="00E575A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123430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CD3222" w:rsidP="00E575A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D3222" w:rsidRDefault="00CD3222" w:rsidP="00E575A1">
            <w:pPr>
              <w:spacing w:after="0" w:line="200" w:lineRule="exact"/>
              <w:rPr>
                <w:sz w:val="20"/>
                <w:szCs w:val="20"/>
              </w:rPr>
            </w:pPr>
          </w:p>
          <w:p w:rsidR="00CD3222" w:rsidRDefault="00CD3222" w:rsidP="00E575A1">
            <w:pPr>
              <w:spacing w:after="0" w:line="200" w:lineRule="exact"/>
              <w:rPr>
                <w:sz w:val="20"/>
                <w:szCs w:val="20"/>
              </w:rPr>
            </w:pPr>
          </w:p>
          <w:p w:rsidR="00CD3222" w:rsidRDefault="00E575A1" w:rsidP="00E575A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frame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123431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140741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2A788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2A788A">
              <w:rPr>
                <w:rFonts w:ascii="Arial" w:eastAsia="Arial" w:hAnsi="Arial" w:cs="Arial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136232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UQR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136201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107181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140836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140844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140956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MPCT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140073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Rain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cover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142567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Closed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MPC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CD322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CD322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CD3222" w:rsidRDefault="00E575A1" w:rsidP="00E575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9D43B7" w:rsidRDefault="009D43B7" w:rsidP="00E575A1"/>
    <w:sectPr w:rsidR="009D43B7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3B7" w:rsidRDefault="00E575A1">
      <w:pPr>
        <w:spacing w:after="0" w:line="240" w:lineRule="auto"/>
      </w:pPr>
      <w:r>
        <w:separator/>
      </w:r>
    </w:p>
  </w:endnote>
  <w:endnote w:type="continuationSeparator" w:id="0">
    <w:p w:rsidR="009D43B7" w:rsidRDefault="00E5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3B7" w:rsidRDefault="00E575A1">
      <w:pPr>
        <w:spacing w:after="0" w:line="240" w:lineRule="auto"/>
      </w:pPr>
      <w:r>
        <w:separator/>
      </w:r>
    </w:p>
  </w:footnote>
  <w:footnote w:type="continuationSeparator" w:id="0">
    <w:p w:rsidR="009D43B7" w:rsidRDefault="00E57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222" w:rsidRDefault="002A788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70pt;height:11pt;z-index:-251658752;mso-position-horizontal-relative:page;mso-position-vertical-relative:page" filled="f" stroked="f">
          <v:textbox inset="0,0,0,0">
            <w:txbxContent>
              <w:p w:rsidR="00CD3222" w:rsidRDefault="00E575A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fan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3222"/>
    <w:rsid w:val="002A788A"/>
    <w:rsid w:val="009D43B7"/>
    <w:rsid w:val="00CD3222"/>
    <w:rsid w:val="00E5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77719"/>
  <w15:docId w15:val="{E0F248A2-8351-4B5A-988E-9AC2983C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3F12AE8A.dotm</Template>
  <TotalTime>0</TotalTime>
  <Pages>2</Pages>
  <Words>459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 LV Texte EN.xlsx</dc:title>
  <dc:creator>i.isaila</dc:creator>
  <cp:lastModifiedBy>Ioan Isaila</cp:lastModifiedBy>
  <cp:revision>3</cp:revision>
  <dcterms:created xsi:type="dcterms:W3CDTF">2019-09-03T11:13:00Z</dcterms:created>
  <dcterms:modified xsi:type="dcterms:W3CDTF">2019-09-10T07:13:00Z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LastSaved">
    <vt:filetime>2019-09-03T00:00:00Z</vt:filetime>
  </property>
</Properties>
</file>