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568" w:rsidRDefault="00D92568" w:rsidP="00230AC4">
      <w:pPr>
        <w:spacing w:after="0" w:line="200" w:lineRule="exact"/>
        <w:rPr>
          <w:sz w:val="20"/>
          <w:szCs w:val="20"/>
        </w:rPr>
      </w:pPr>
      <w:bookmarkStart w:id="0" w:name="_GoBack"/>
    </w:p>
    <w:p w:rsidR="00D92568" w:rsidRDefault="00D92568" w:rsidP="00230AC4">
      <w:pPr>
        <w:spacing w:before="11" w:after="0" w:line="240" w:lineRule="exact"/>
        <w:rPr>
          <w:sz w:val="24"/>
          <w:szCs w:val="24"/>
        </w:rPr>
      </w:pPr>
    </w:p>
    <w:p w:rsidR="00D92568" w:rsidRDefault="00230AC4" w:rsidP="00230AC4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D92568" w:rsidRDefault="00230AC4" w:rsidP="00230AC4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137879</w:t>
      </w:r>
    </w:p>
    <w:p w:rsidR="00D92568" w:rsidRDefault="00D92568" w:rsidP="00230AC4">
      <w:pPr>
        <w:spacing w:before="14" w:after="0" w:line="240" w:lineRule="exact"/>
        <w:rPr>
          <w:sz w:val="24"/>
          <w:szCs w:val="24"/>
        </w:rPr>
      </w:pPr>
    </w:p>
    <w:p w:rsidR="00D92568" w:rsidRDefault="00230AC4" w:rsidP="00230AC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92568" w:rsidRDefault="00230AC4" w:rsidP="00230AC4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before="11" w:after="0" w:line="200" w:lineRule="exact"/>
        <w:rPr>
          <w:sz w:val="20"/>
          <w:szCs w:val="20"/>
        </w:rPr>
      </w:pPr>
    </w:p>
    <w:p w:rsidR="00D92568" w:rsidRDefault="00230AC4" w:rsidP="00230AC4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booth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transformer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(wired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overheating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protection.</w:t>
      </w:r>
    </w:p>
    <w:p w:rsidR="00D92568" w:rsidRDefault="00D92568" w:rsidP="00230AC4">
      <w:pPr>
        <w:spacing w:before="7" w:after="0" w:line="120" w:lineRule="exact"/>
        <w:rPr>
          <w:sz w:val="12"/>
          <w:szCs w:val="12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230AC4" w:rsidP="00230AC4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92568" w:rsidRDefault="00230AC4" w:rsidP="00230AC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92568" w:rsidRDefault="00D92568" w:rsidP="00230AC4">
      <w:pPr>
        <w:spacing w:before="4" w:after="0" w:line="130" w:lineRule="exact"/>
        <w:rPr>
          <w:sz w:val="13"/>
          <w:szCs w:val="13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230AC4" w:rsidP="00230AC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92568" w:rsidRDefault="00D92568" w:rsidP="00230AC4">
      <w:pPr>
        <w:spacing w:before="7" w:after="0" w:line="240" w:lineRule="exact"/>
        <w:rPr>
          <w:sz w:val="24"/>
          <w:szCs w:val="24"/>
        </w:rPr>
      </w:pPr>
    </w:p>
    <w:p w:rsidR="00D92568" w:rsidRDefault="00230AC4" w:rsidP="00230AC4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92568" w:rsidRDefault="00D92568" w:rsidP="00230AC4">
      <w:pPr>
        <w:spacing w:before="11" w:after="0" w:line="220" w:lineRule="exact"/>
      </w:pPr>
    </w:p>
    <w:p w:rsidR="00D92568" w:rsidRDefault="00230AC4" w:rsidP="00230AC4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92568" w:rsidRDefault="00230AC4" w:rsidP="00230AC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D92568" w:rsidRDefault="00230AC4" w:rsidP="00230AC4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92568" w:rsidRDefault="00D92568" w:rsidP="00230AC4">
      <w:pPr>
        <w:spacing w:before="11" w:after="0" w:line="220" w:lineRule="exact"/>
      </w:pPr>
    </w:p>
    <w:p w:rsidR="00D92568" w:rsidRDefault="00230AC4" w:rsidP="00230AC4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92568" w:rsidRDefault="00D92568" w:rsidP="00230AC4">
      <w:pPr>
        <w:spacing w:before="11" w:after="0" w:line="220" w:lineRule="exact"/>
      </w:pPr>
    </w:p>
    <w:p w:rsidR="00D92568" w:rsidRDefault="00230AC4" w:rsidP="00230AC4">
      <w:pPr>
        <w:tabs>
          <w:tab w:val="left" w:pos="3820"/>
          <w:tab w:val="left" w:pos="4560"/>
          <w:tab w:val="left" w:pos="460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492x265x435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199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92568" w:rsidRDefault="00D92568" w:rsidP="00230AC4">
      <w:pPr>
        <w:spacing w:before="11" w:after="0" w:line="220" w:lineRule="exact"/>
      </w:pPr>
    </w:p>
    <w:p w:rsidR="00D92568" w:rsidRDefault="00230AC4" w:rsidP="00230AC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137115</w:t>
      </w: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before="13" w:after="0" w:line="200" w:lineRule="exact"/>
        <w:rPr>
          <w:sz w:val="20"/>
          <w:szCs w:val="20"/>
        </w:rPr>
      </w:pPr>
    </w:p>
    <w:p w:rsidR="00D92568" w:rsidRDefault="00230AC4" w:rsidP="00230AC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92568" w:rsidRDefault="00230AC4" w:rsidP="00230AC4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92568" w:rsidRDefault="00230AC4" w:rsidP="00230AC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D92568" w:rsidRDefault="00230AC4" w:rsidP="00230AC4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92568" w:rsidRDefault="00D92568" w:rsidP="00230AC4">
      <w:pPr>
        <w:spacing w:after="0"/>
        <w:sectPr w:rsidR="00D92568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D92568" w:rsidRDefault="00D92568" w:rsidP="00230AC4">
      <w:pPr>
        <w:spacing w:after="0" w:line="200" w:lineRule="exact"/>
        <w:rPr>
          <w:sz w:val="20"/>
          <w:szCs w:val="20"/>
        </w:rPr>
      </w:pPr>
    </w:p>
    <w:p w:rsidR="00D92568" w:rsidRDefault="00D92568" w:rsidP="00230AC4">
      <w:pPr>
        <w:spacing w:before="11" w:after="0" w:line="240" w:lineRule="exact"/>
        <w:rPr>
          <w:sz w:val="24"/>
          <w:szCs w:val="24"/>
        </w:rPr>
      </w:pPr>
    </w:p>
    <w:p w:rsidR="00D92568" w:rsidRDefault="00230AC4" w:rsidP="00230AC4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D92568" w:rsidRDefault="00230AC4" w:rsidP="00230AC4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137879</w:t>
      </w:r>
    </w:p>
    <w:p w:rsidR="00D92568" w:rsidRDefault="00D92568" w:rsidP="00230AC4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068"/>
      </w:tblGrid>
      <w:tr w:rsidR="00D9256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92568" w:rsidRDefault="00D92568" w:rsidP="00230AC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92568" w:rsidRDefault="00230AC4" w:rsidP="00230AC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D92568" w:rsidP="00230AC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92568" w:rsidRDefault="00D92568" w:rsidP="00230AC4">
            <w:pPr>
              <w:spacing w:after="0" w:line="200" w:lineRule="exact"/>
              <w:rPr>
                <w:sz w:val="20"/>
                <w:szCs w:val="20"/>
              </w:rPr>
            </w:pPr>
          </w:p>
          <w:p w:rsidR="00D92568" w:rsidRDefault="00D92568" w:rsidP="00230AC4">
            <w:pPr>
              <w:spacing w:after="0" w:line="200" w:lineRule="exact"/>
              <w:rPr>
                <w:sz w:val="20"/>
                <w:szCs w:val="20"/>
              </w:rPr>
            </w:pPr>
          </w:p>
          <w:p w:rsidR="00D92568" w:rsidRDefault="00230AC4" w:rsidP="00230AC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D92568" w:rsidP="00230AC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92568" w:rsidRDefault="00D92568" w:rsidP="00230AC4">
            <w:pPr>
              <w:spacing w:after="0" w:line="200" w:lineRule="exact"/>
              <w:rPr>
                <w:sz w:val="20"/>
                <w:szCs w:val="20"/>
              </w:rPr>
            </w:pPr>
          </w:p>
          <w:p w:rsidR="00D92568" w:rsidRDefault="00D92568" w:rsidP="00230AC4">
            <w:pPr>
              <w:spacing w:after="0" w:line="200" w:lineRule="exact"/>
              <w:rPr>
                <w:sz w:val="20"/>
                <w:szCs w:val="20"/>
              </w:rPr>
            </w:pPr>
          </w:p>
          <w:p w:rsidR="00D92568" w:rsidRDefault="00230AC4" w:rsidP="00230AC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113487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D9256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D9256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D92568" w:rsidRDefault="00230AC4" w:rsidP="00230AC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bookmarkEnd w:id="0"/>
    </w:tbl>
    <w:p w:rsidR="00000000" w:rsidRDefault="00230AC4" w:rsidP="00230AC4"/>
    <w:sectPr w:rsidR="00000000">
      <w:pgSz w:w="11900" w:h="16840"/>
      <w:pgMar w:top="1020" w:right="136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30AC4">
      <w:pPr>
        <w:spacing w:after="0" w:line="240" w:lineRule="auto"/>
      </w:pPr>
      <w:r>
        <w:separator/>
      </w:r>
    </w:p>
  </w:endnote>
  <w:endnote w:type="continuationSeparator" w:id="0">
    <w:p w:rsidR="00000000" w:rsidRDefault="00230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30AC4">
      <w:pPr>
        <w:spacing w:after="0" w:line="240" w:lineRule="auto"/>
      </w:pPr>
      <w:r>
        <w:separator/>
      </w:r>
    </w:p>
  </w:footnote>
  <w:footnote w:type="continuationSeparator" w:id="0">
    <w:p w:rsidR="00000000" w:rsidRDefault="00230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568" w:rsidRDefault="00230AC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82.95pt;height:11pt;z-index:-251658752;mso-position-horizontal-relative:page;mso-position-vertical-relative:page" filled="f" stroked="f">
          <v:textbox inset="0,0,0,0">
            <w:txbxContent>
              <w:p w:rsidR="00D92568" w:rsidRDefault="00230AC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fan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92568"/>
    <w:rsid w:val="00230AC4"/>
    <w:rsid w:val="00D9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B11311C-144B-49A0-A010-667B74B8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73B32F0F.dotm</Template>
  <TotalTime>0</TotalTime>
  <Pages>2</Pages>
  <Words>434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MPS_E LV Texte EN.xlsx</dc:title>
  <dc:creator>i.isaila</dc:creator>
  <cp:lastModifiedBy>Ioan Isaila</cp:lastModifiedBy>
  <cp:revision>2</cp:revision>
  <dcterms:created xsi:type="dcterms:W3CDTF">2019-09-03T13:11:00Z</dcterms:created>
  <dcterms:modified xsi:type="dcterms:W3CDTF">2019-09-05T12:55:00Z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LastSaved">
    <vt:filetime>2019-09-03T00:00:00Z</vt:filetime>
  </property>
</Properties>
</file>