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C0630" w:rsidRDefault="00DC0630" w:rsidP="00CA22E5">
      <w:pPr>
        <w:spacing w:after="0" w:line="200" w:lineRule="exact"/>
        <w:rPr>
          <w:sz w:val="20"/>
          <w:szCs w:val="20"/>
        </w:rPr>
      </w:pPr>
    </w:p>
    <w:p w:rsidR="00DC0630" w:rsidRDefault="00DC0630" w:rsidP="00CA22E5">
      <w:pPr>
        <w:spacing w:before="11" w:after="0" w:line="240" w:lineRule="exact"/>
        <w:rPr>
          <w:sz w:val="24"/>
          <w:szCs w:val="24"/>
        </w:rPr>
      </w:pPr>
    </w:p>
    <w:p w:rsidR="00DC0630" w:rsidRDefault="00CA22E5" w:rsidP="00CA22E5">
      <w:pPr>
        <w:tabs>
          <w:tab w:val="left" w:pos="2440"/>
        </w:tabs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DC0630" w:rsidRDefault="00CA22E5" w:rsidP="00CA22E5">
      <w:pPr>
        <w:tabs>
          <w:tab w:val="left" w:pos="2440"/>
        </w:tabs>
        <w:spacing w:before="2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136744</w:t>
      </w:r>
    </w:p>
    <w:p w:rsidR="00DC0630" w:rsidRDefault="00DC0630" w:rsidP="00CA22E5">
      <w:pPr>
        <w:spacing w:before="14" w:after="0" w:line="240" w:lineRule="exact"/>
        <w:rPr>
          <w:sz w:val="24"/>
          <w:szCs w:val="24"/>
        </w:rPr>
      </w:pPr>
    </w:p>
    <w:p w:rsidR="00DC0630" w:rsidRDefault="00CA22E5" w:rsidP="00CA22E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DC0630" w:rsidRDefault="00CA22E5" w:rsidP="00CA22E5">
      <w:pPr>
        <w:spacing w:before="16" w:after="0" w:line="258" w:lineRule="auto"/>
        <w:ind w:left="118" w:right="34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Variable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possibilities,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horizontal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vertical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installation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flange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profiles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</w:p>
    <w:p w:rsidR="00DC0630" w:rsidRDefault="00CA22E5" w:rsidP="00CA22E5">
      <w:pPr>
        <w:spacing w:before="75" w:after="0" w:line="258" w:lineRule="auto"/>
        <w:ind w:left="118" w:right="6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diagonal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their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design,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significantly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more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compact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construction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size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same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offer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flexibility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conventional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radial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three-dimensionally</w:t>
      </w:r>
      <w:r>
        <w:rPr>
          <w:rFonts w:ascii="Times New Roman" w:eastAsia="Times New Roman" w:hAnsi="Times New Roman" w:cs="Times New Roman"/>
          <w:spacing w:val="-1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blades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successful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optimized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guidance,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makes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possible.</w:t>
      </w:r>
    </w:p>
    <w:p w:rsidR="00DC0630" w:rsidRDefault="00CA22E5" w:rsidP="00CA22E5">
      <w:pPr>
        <w:spacing w:after="0" w:line="258" w:lineRule="auto"/>
        <w:ind w:left="118" w:right="16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Highest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electronically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commutated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permanent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magnet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motor).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Through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technology,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ETAMASTER</w:t>
      </w:r>
      <w:r>
        <w:rPr>
          <w:rFonts w:ascii="Times New Roman" w:eastAsia="Times New Roman" w:hAnsi="Times New Roman" w:cs="Times New Roman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operate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efficiently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even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load.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hub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area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exerts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disturbing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influence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aerodynamics.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internal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electronic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monitoring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overload.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44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inside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PE-cable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gland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ensures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simple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electrical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connection.</w:t>
      </w:r>
    </w:p>
    <w:p w:rsidR="00DC0630" w:rsidRDefault="00CA22E5" w:rsidP="00CA22E5">
      <w:pPr>
        <w:spacing w:after="0" w:line="258" w:lineRule="auto"/>
        <w:ind w:left="118" w:right="31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straight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considerably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losses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downstream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components.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ELKI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series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particularly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noise-sensitive</w:t>
      </w:r>
      <w:r>
        <w:rPr>
          <w:rFonts w:ascii="Times New Roman" w:eastAsia="Times New Roman" w:hAnsi="Times New Roman" w:cs="Times New Roman"/>
          <w:spacing w:val="-7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applications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combination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very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silencers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(type: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SDE)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which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reduce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noise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by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22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dB(A).</w:t>
      </w:r>
    </w:p>
    <w:p w:rsidR="00DC0630" w:rsidRDefault="00DC0630" w:rsidP="00CA22E5">
      <w:pPr>
        <w:spacing w:before="13" w:after="0" w:line="200" w:lineRule="exact"/>
        <w:rPr>
          <w:sz w:val="20"/>
          <w:szCs w:val="20"/>
        </w:rPr>
      </w:pPr>
      <w:bookmarkStart w:id="0" w:name="_GoBack"/>
      <w:bookmarkEnd w:id="0"/>
    </w:p>
    <w:p w:rsidR="00DC0630" w:rsidRDefault="00CA22E5" w:rsidP="00CA22E5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DC0630" w:rsidRDefault="00CA22E5" w:rsidP="00CA22E5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DC0630" w:rsidRDefault="00DC0630" w:rsidP="00CA22E5">
      <w:pPr>
        <w:spacing w:before="16" w:after="0" w:line="260" w:lineRule="exact"/>
        <w:rPr>
          <w:sz w:val="26"/>
          <w:szCs w:val="26"/>
        </w:rPr>
      </w:pPr>
    </w:p>
    <w:p w:rsidR="00DC0630" w:rsidRDefault="00CA22E5" w:rsidP="00CA22E5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DC0630" w:rsidRDefault="00DC0630" w:rsidP="00CA22E5">
      <w:pPr>
        <w:spacing w:before="7" w:after="0" w:line="240" w:lineRule="exact"/>
        <w:rPr>
          <w:sz w:val="24"/>
          <w:szCs w:val="24"/>
        </w:rPr>
      </w:pPr>
    </w:p>
    <w:p w:rsidR="00DC0630" w:rsidRDefault="00CA22E5" w:rsidP="00CA22E5">
      <w:pPr>
        <w:tabs>
          <w:tab w:val="left" w:pos="4560"/>
          <w:tab w:val="left" w:pos="4980"/>
        </w:tabs>
        <w:spacing w:after="0" w:line="267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w w:val="99"/>
          <w:sz w:val="18"/>
          <w:szCs w:val="18"/>
        </w:rPr>
        <w:t>Δp</w:t>
      </w:r>
      <w:proofErr w:type="spellEnd"/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54,3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54,7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DC0630" w:rsidRDefault="00DC0630" w:rsidP="00CA22E5">
      <w:pPr>
        <w:spacing w:before="11" w:after="0" w:line="220" w:lineRule="exact"/>
      </w:pPr>
    </w:p>
    <w:p w:rsidR="00DC0630" w:rsidRDefault="00CA22E5" w:rsidP="00CA22E5">
      <w:pPr>
        <w:tabs>
          <w:tab w:val="left" w:pos="4300"/>
          <w:tab w:val="left" w:pos="4500"/>
          <w:tab w:val="left" w:pos="4600"/>
        </w:tabs>
        <w:spacing w:after="0" w:line="263" w:lineRule="auto"/>
        <w:ind w:left="118" w:right="4515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230,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270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1,9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3240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mi</w:t>
      </w:r>
      <w:r>
        <w:rPr>
          <w:rFonts w:ascii="Arial" w:eastAsia="Arial" w:hAnsi="Arial" w:cs="Arial"/>
          <w:spacing w:val="3"/>
          <w:position w:val="1"/>
          <w:sz w:val="18"/>
          <w:szCs w:val="18"/>
        </w:rPr>
        <w:t>n</w:t>
      </w:r>
      <w:r>
        <w:rPr>
          <w:rFonts w:ascii="Arial" w:eastAsia="Arial" w:hAnsi="Arial" w:cs="Arial"/>
          <w:position w:val="10"/>
          <w:sz w:val="12"/>
          <w:szCs w:val="12"/>
        </w:rPr>
        <w:t>-1</w:t>
      </w:r>
    </w:p>
    <w:p w:rsidR="00DC0630" w:rsidRDefault="00CA22E5" w:rsidP="00CA22E5">
      <w:pPr>
        <w:tabs>
          <w:tab w:val="left" w:pos="4740"/>
        </w:tabs>
        <w:spacing w:before="1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33</w:t>
      </w:r>
    </w:p>
    <w:p w:rsidR="00DC0630" w:rsidRDefault="00CA22E5" w:rsidP="00CA22E5">
      <w:pPr>
        <w:tabs>
          <w:tab w:val="left" w:pos="4700"/>
        </w:tabs>
        <w:spacing w:before="23" w:after="0" w:line="267" w:lineRule="auto"/>
        <w:ind w:left="118" w:right="4714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8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45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DC0630" w:rsidRDefault="00DC0630" w:rsidP="00CA22E5">
      <w:pPr>
        <w:spacing w:before="11" w:after="0" w:line="220" w:lineRule="exact"/>
      </w:pPr>
    </w:p>
    <w:p w:rsidR="00DC0630" w:rsidRDefault="00CA22E5" w:rsidP="00CA22E5">
      <w:pPr>
        <w:spacing w:after="0" w:line="268" w:lineRule="auto"/>
        <w:ind w:left="118" w:right="4456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67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0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84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DC0630" w:rsidRDefault="00DC0630" w:rsidP="00CA22E5">
      <w:pPr>
        <w:spacing w:before="11" w:after="0" w:line="220" w:lineRule="exact"/>
      </w:pPr>
    </w:p>
    <w:p w:rsidR="00DC0630" w:rsidRDefault="00CA22E5" w:rsidP="00CA22E5">
      <w:pPr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639x338x353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Duct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</w:t>
      </w:r>
      <w:r>
        <w:rPr>
          <w:rFonts w:ascii="Times New Roman" w:eastAsia="Times New Roman" w:hAnsi="Times New Roman" w:cs="Times New Roman"/>
          <w:spacing w:val="1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620x320</w:t>
      </w:r>
      <w:r>
        <w:rPr>
          <w:rFonts w:ascii="Times New Roman" w:eastAsia="Times New Roman" w:hAnsi="Times New Roman" w:cs="Times New Roman"/>
          <w:spacing w:val="2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12,9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DC0630" w:rsidRDefault="00DC0630" w:rsidP="00CA22E5">
      <w:pPr>
        <w:spacing w:before="11" w:after="0" w:line="220" w:lineRule="exact"/>
      </w:pPr>
    </w:p>
    <w:p w:rsidR="00DC0630" w:rsidRDefault="00CA22E5" w:rsidP="00CA22E5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131908</w:t>
      </w:r>
    </w:p>
    <w:p w:rsidR="00DC0630" w:rsidRDefault="00DC0630" w:rsidP="00CA22E5">
      <w:pPr>
        <w:spacing w:before="3" w:after="0" w:line="180" w:lineRule="exact"/>
        <w:rPr>
          <w:sz w:val="18"/>
          <w:szCs w:val="18"/>
        </w:rPr>
      </w:pPr>
    </w:p>
    <w:p w:rsidR="00DC0630" w:rsidRDefault="00DC0630" w:rsidP="00CA22E5">
      <w:pPr>
        <w:spacing w:after="0" w:line="200" w:lineRule="exact"/>
        <w:rPr>
          <w:sz w:val="20"/>
          <w:szCs w:val="20"/>
        </w:rPr>
      </w:pPr>
    </w:p>
    <w:p w:rsidR="00DC0630" w:rsidRDefault="00DC0630" w:rsidP="00CA22E5">
      <w:pPr>
        <w:spacing w:after="0" w:line="200" w:lineRule="exact"/>
        <w:rPr>
          <w:sz w:val="20"/>
          <w:szCs w:val="20"/>
        </w:rPr>
      </w:pPr>
    </w:p>
    <w:p w:rsidR="00DC0630" w:rsidRDefault="00DC0630" w:rsidP="00CA22E5">
      <w:pPr>
        <w:spacing w:after="0" w:line="200" w:lineRule="exact"/>
        <w:rPr>
          <w:sz w:val="20"/>
          <w:szCs w:val="20"/>
        </w:rPr>
      </w:pPr>
    </w:p>
    <w:p w:rsidR="00DC0630" w:rsidRDefault="00DC0630" w:rsidP="00CA22E5">
      <w:pPr>
        <w:spacing w:after="0" w:line="200" w:lineRule="exact"/>
        <w:rPr>
          <w:sz w:val="20"/>
          <w:szCs w:val="20"/>
        </w:rPr>
      </w:pPr>
    </w:p>
    <w:p w:rsidR="005C0C5B" w:rsidRDefault="005C0C5B" w:rsidP="00CA22E5">
      <w:pPr>
        <w:spacing w:after="0" w:line="200" w:lineRule="exact"/>
        <w:rPr>
          <w:sz w:val="20"/>
          <w:szCs w:val="20"/>
        </w:rPr>
      </w:pPr>
    </w:p>
    <w:p w:rsidR="005C0C5B" w:rsidRDefault="005C0C5B" w:rsidP="00CA22E5">
      <w:pPr>
        <w:spacing w:after="0" w:line="200" w:lineRule="exact"/>
        <w:rPr>
          <w:sz w:val="20"/>
          <w:szCs w:val="20"/>
        </w:rPr>
      </w:pPr>
    </w:p>
    <w:p w:rsidR="005C0C5B" w:rsidRDefault="005C0C5B" w:rsidP="00CA22E5">
      <w:pPr>
        <w:spacing w:after="0" w:line="200" w:lineRule="exact"/>
        <w:rPr>
          <w:sz w:val="20"/>
          <w:szCs w:val="20"/>
        </w:rPr>
      </w:pPr>
    </w:p>
    <w:p w:rsidR="00DC0630" w:rsidRDefault="00DC0630" w:rsidP="00CA22E5">
      <w:pPr>
        <w:spacing w:after="0" w:line="200" w:lineRule="exact"/>
        <w:rPr>
          <w:sz w:val="20"/>
          <w:szCs w:val="20"/>
        </w:rPr>
      </w:pPr>
    </w:p>
    <w:p w:rsidR="00DC0630" w:rsidRDefault="00CA22E5" w:rsidP="00CA22E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DC0630" w:rsidRDefault="00CA22E5" w:rsidP="00CA22E5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Ventilatoren</w:t>
      </w:r>
      <w:proofErr w:type="spellEnd"/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DC0630" w:rsidRDefault="00CA22E5" w:rsidP="00CA22E5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sz w:val="18"/>
          <w:szCs w:val="18"/>
        </w:rPr>
        <w:t>Boxberg</w:t>
      </w:r>
      <w:proofErr w:type="spellEnd"/>
    </w:p>
    <w:p w:rsidR="00DC0630" w:rsidRDefault="00CA22E5" w:rsidP="00CA22E5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DC0630" w:rsidRDefault="00DC0630" w:rsidP="00CA22E5">
      <w:pPr>
        <w:spacing w:after="0"/>
        <w:sectPr w:rsidR="00DC0630">
          <w:headerReference w:type="default" r:id="rId7"/>
          <w:type w:val="continuous"/>
          <w:pgSz w:w="11900" w:h="16840"/>
          <w:pgMar w:top="1020" w:right="880" w:bottom="280" w:left="1060" w:header="830" w:footer="720" w:gutter="0"/>
          <w:cols w:space="720"/>
        </w:sectPr>
      </w:pPr>
    </w:p>
    <w:p w:rsidR="00DC0630" w:rsidRDefault="00DC0630" w:rsidP="00CA22E5">
      <w:pPr>
        <w:spacing w:after="0" w:line="200" w:lineRule="exact"/>
        <w:rPr>
          <w:sz w:val="20"/>
          <w:szCs w:val="20"/>
        </w:rPr>
      </w:pPr>
    </w:p>
    <w:p w:rsidR="00DC0630" w:rsidRDefault="00DC0630" w:rsidP="00CA22E5">
      <w:pPr>
        <w:spacing w:before="11" w:after="0" w:line="240" w:lineRule="exact"/>
        <w:rPr>
          <w:sz w:val="24"/>
          <w:szCs w:val="24"/>
        </w:rPr>
      </w:pPr>
    </w:p>
    <w:p w:rsidR="00DC0630" w:rsidRDefault="00CA22E5" w:rsidP="00CA22E5">
      <w:pPr>
        <w:tabs>
          <w:tab w:val="left" w:pos="2480"/>
        </w:tabs>
        <w:spacing w:before="37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Type:</w:t>
      </w:r>
      <w:r>
        <w:rPr>
          <w:rFonts w:ascii="Arial" w:eastAsia="Arial" w:hAnsi="Arial" w:cs="Arial"/>
          <w:spacing w:val="-2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EMKI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6030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</w:t>
      </w:r>
    </w:p>
    <w:p w:rsidR="00DC0630" w:rsidRDefault="00CA22E5" w:rsidP="00CA22E5">
      <w:pPr>
        <w:tabs>
          <w:tab w:val="left" w:pos="2480"/>
        </w:tabs>
        <w:spacing w:before="23" w:after="0" w:line="240" w:lineRule="auto"/>
        <w:ind w:left="15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Item</w:t>
      </w:r>
      <w:r>
        <w:rPr>
          <w:rFonts w:ascii="Times New Roman" w:eastAsia="Times New Roman" w:hAnsi="Times New Roman" w:cs="Times New Roman"/>
          <w:spacing w:val="2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number:</w:t>
      </w:r>
      <w:r>
        <w:rPr>
          <w:rFonts w:ascii="Arial" w:eastAsia="Arial" w:hAnsi="Arial" w:cs="Arial"/>
          <w:spacing w:val="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136744</w:t>
      </w:r>
    </w:p>
    <w:p w:rsidR="00DC0630" w:rsidRDefault="00DC0630" w:rsidP="00CA22E5">
      <w:pPr>
        <w:spacing w:before="7" w:after="0" w:line="170" w:lineRule="exact"/>
        <w:rPr>
          <w:sz w:val="17"/>
          <w:szCs w:val="17"/>
        </w:rPr>
      </w:pPr>
    </w:p>
    <w:tbl>
      <w:tblPr>
        <w:tblW w:w="0" w:type="auto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74"/>
        <w:gridCol w:w="1052"/>
        <w:gridCol w:w="5949"/>
      </w:tblGrid>
      <w:tr w:rsidR="00DC0630">
        <w:trPr>
          <w:trHeight w:hRule="exact" w:val="759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DC0630" w:rsidRDefault="00DC0630" w:rsidP="00CA22E5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DC0630" w:rsidRDefault="00CA22E5" w:rsidP="00CA22E5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VS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DC0630" w:rsidP="00CA22E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C0630" w:rsidRDefault="00DC0630" w:rsidP="00CA22E5">
            <w:pPr>
              <w:spacing w:after="0" w:line="200" w:lineRule="exact"/>
              <w:rPr>
                <w:sz w:val="20"/>
                <w:szCs w:val="20"/>
              </w:rPr>
            </w:pPr>
          </w:p>
          <w:p w:rsidR="00DC0630" w:rsidRDefault="00DC0630" w:rsidP="00CA22E5">
            <w:pPr>
              <w:spacing w:after="0" w:line="200" w:lineRule="exact"/>
              <w:rPr>
                <w:sz w:val="20"/>
                <w:szCs w:val="20"/>
              </w:rPr>
            </w:pPr>
          </w:p>
          <w:p w:rsidR="00DC0630" w:rsidRDefault="00CA22E5" w:rsidP="00CA22E5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102806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DC0630" w:rsidP="00CA22E5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DC0630" w:rsidRDefault="00DC0630" w:rsidP="00CA22E5">
            <w:pPr>
              <w:spacing w:after="0" w:line="200" w:lineRule="exact"/>
              <w:rPr>
                <w:sz w:val="20"/>
                <w:szCs w:val="20"/>
              </w:rPr>
            </w:pPr>
          </w:p>
          <w:p w:rsidR="00DC0630" w:rsidRDefault="00DC0630" w:rsidP="00CA22E5">
            <w:pPr>
              <w:spacing w:after="0" w:line="200" w:lineRule="exact"/>
              <w:rPr>
                <w:sz w:val="20"/>
                <w:szCs w:val="20"/>
              </w:rPr>
            </w:pPr>
          </w:p>
          <w:p w:rsidR="00DC0630" w:rsidRDefault="00CA22E5" w:rsidP="00CA22E5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Flexible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connector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</w:tr>
      <w:tr w:rsidR="00DC063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VKK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103895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Automatic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damper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</w:tr>
      <w:tr w:rsidR="00DC063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SDE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L01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127750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Duct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silencer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BG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6030</w:t>
            </w:r>
          </w:p>
        </w:tc>
      </w:tr>
      <w:tr w:rsidR="00DC063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102787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DC063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  <w:proofErr w:type="spellEnd"/>
          </w:p>
        </w:tc>
      </w:tr>
      <w:tr w:rsidR="00DC063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143289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Stepped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potentiometer,</w:t>
            </w:r>
            <w:r>
              <w:rPr>
                <w:rFonts w:ascii="Times New Roman" w:eastAsia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+10Vdc,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1+2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adjustable,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100%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18"/>
                <w:szCs w:val="18"/>
              </w:rPr>
              <w:t>Vdc</w:t>
            </w:r>
            <w:proofErr w:type="spellEnd"/>
          </w:p>
        </w:tc>
      </w:tr>
      <w:tr w:rsidR="00DC063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40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147359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connection</w:t>
            </w:r>
            <w:r>
              <w:rPr>
                <w:rFonts w:ascii="Times New Roman" w:eastAsia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terminal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box,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sales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unit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</w:t>
            </w:r>
          </w:p>
        </w:tc>
      </w:tr>
      <w:tr w:rsidR="00DC063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DC0630">
        <w:trPr>
          <w:trHeight w:hRule="exact" w:val="230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  <w:tr w:rsidR="005C0C5B" w:rsidTr="005C0C5B">
        <w:trPr>
          <w:trHeight w:hRule="exact" w:val="230"/>
        </w:trPr>
        <w:tc>
          <w:tcPr>
            <w:tcW w:w="2174" w:type="dxa"/>
            <w:hideMark/>
          </w:tcPr>
          <w:p w:rsidR="005C0C5B" w:rsidRDefault="005C0C5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</w:p>
        </w:tc>
        <w:tc>
          <w:tcPr>
            <w:tcW w:w="1052" w:type="dxa"/>
            <w:hideMark/>
          </w:tcPr>
          <w:p w:rsidR="005C0C5B" w:rsidRDefault="005C0C5B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pacing w:val="1"/>
                <w:sz w:val="18"/>
                <w:szCs w:val="18"/>
              </w:rPr>
              <w:t>148641</w:t>
            </w:r>
          </w:p>
        </w:tc>
        <w:tc>
          <w:tcPr>
            <w:tcW w:w="5949" w:type="dxa"/>
            <w:hideMark/>
          </w:tcPr>
          <w:p w:rsidR="005C0C5B" w:rsidRDefault="005C0C5B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DC0630">
        <w:trPr>
          <w:trHeight w:hRule="exact" w:val="305"/>
        </w:trPr>
        <w:tc>
          <w:tcPr>
            <w:tcW w:w="2174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126586</w:t>
            </w:r>
          </w:p>
        </w:tc>
        <w:tc>
          <w:tcPr>
            <w:tcW w:w="5949" w:type="dxa"/>
            <w:tcBorders>
              <w:top w:val="nil"/>
              <w:left w:val="nil"/>
              <w:bottom w:val="nil"/>
              <w:right w:val="nil"/>
            </w:tcBorders>
          </w:tcPr>
          <w:p w:rsidR="00DC0630" w:rsidRDefault="00CA22E5" w:rsidP="00CA22E5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CO2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Sensor,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variable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air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volume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(e.g.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in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meeting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rooms)</w:t>
            </w:r>
          </w:p>
        </w:tc>
      </w:tr>
    </w:tbl>
    <w:p w:rsidR="001F51E5" w:rsidRDefault="001F51E5" w:rsidP="00CA22E5"/>
    <w:sectPr w:rsidR="001F51E5">
      <w:pgSz w:w="11900" w:h="16840"/>
      <w:pgMar w:top="1020" w:right="1480" w:bottom="280" w:left="1020" w:header="8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51E5" w:rsidRDefault="00CA22E5">
      <w:pPr>
        <w:spacing w:after="0" w:line="240" w:lineRule="auto"/>
      </w:pPr>
      <w:r>
        <w:separator/>
      </w:r>
    </w:p>
  </w:endnote>
  <w:endnote w:type="continuationSeparator" w:id="0">
    <w:p w:rsidR="001F51E5" w:rsidRDefault="00CA22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51E5" w:rsidRDefault="00CA22E5">
      <w:pPr>
        <w:spacing w:after="0" w:line="240" w:lineRule="auto"/>
      </w:pPr>
      <w:r>
        <w:separator/>
      </w:r>
    </w:p>
  </w:footnote>
  <w:footnote w:type="continuationSeparator" w:id="0">
    <w:p w:rsidR="001F51E5" w:rsidRDefault="00CA22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0630" w:rsidRDefault="005C0C5B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57.9pt;margin-top:41.5pt;width:280.9pt;height:11pt;z-index:-251658752;mso-position-horizontal-relative:page;mso-position-vertical-relative:page" filled="f" stroked="f">
          <v:textbox inset="0,0,0,0">
            <w:txbxContent>
              <w:p w:rsidR="00DC0630" w:rsidRDefault="00CA22E5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Sound-insulated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duct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three-dimensionally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w w:val="108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curved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blades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DC0630"/>
    <w:rsid w:val="001F51E5"/>
    <w:rsid w:val="005C0C5B"/>
    <w:rsid w:val="00CA22E5"/>
    <w:rsid w:val="00DC0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031D5"/>
  <w15:docId w15:val="{B15AA649-DBBC-4023-8BE2-20D6A5C79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1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8155D2E0.dotm</Template>
  <TotalTime>0</TotalTime>
  <Pages>2</Pages>
  <Words>508</Words>
  <Characters>3206</Characters>
  <Application>Microsoft Office Word</Application>
  <DocSecurity>0</DocSecurity>
  <Lines>26</Lines>
  <Paragraphs>7</Paragraphs>
  <ScaleCrop>false</ScaleCrop>
  <Company/>
  <LinksUpToDate>false</LinksUpToDate>
  <CharactersWithSpaces>3707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EMKI...EC LV Texte EN.xlsx</dc:title>
  <dc:creator>i.isaila</dc:creator>
  <cp:lastModifiedBy>Ioan Isaila</cp:lastModifiedBy>
  <cp:revision>3</cp:revision>
  <dcterms:created xsi:type="dcterms:W3CDTF">2019-03-28T13:44:00Z</dcterms:created>
  <dcterms:modified xsi:type="dcterms:W3CDTF">2019-09-16T08:02:00Z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2019-03-28T00:00:00Z</vt:filetime>
  </property>
  <property fmtid="{D5CDD505-2E9C-101B-9397-08002B2CF9AE}" pid="3" name="LastSaved">
    <vt:filetime>2019-03-28T00:00:00Z</vt:filetime>
  </property>
</Properties>
</file>