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9A8" w:rsidRDefault="009E29A8" w:rsidP="00F67F50">
      <w:pPr>
        <w:spacing w:before="1" w:after="0" w:line="220" w:lineRule="exact"/>
      </w:pPr>
    </w:p>
    <w:p w:rsidR="009E29A8" w:rsidRDefault="00F67F50" w:rsidP="00F67F5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E29A8" w:rsidRDefault="00F67F50" w:rsidP="00F67F50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9E29A8" w:rsidRDefault="009E29A8" w:rsidP="00F67F50">
      <w:pPr>
        <w:spacing w:before="17" w:after="0" w:line="260" w:lineRule="exact"/>
        <w:rPr>
          <w:sz w:val="26"/>
          <w:szCs w:val="26"/>
        </w:rPr>
      </w:pPr>
    </w:p>
    <w:p w:rsidR="009E29A8" w:rsidRDefault="00F67F50" w:rsidP="00F67F50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before="12" w:after="0" w:line="240" w:lineRule="exact"/>
        <w:rPr>
          <w:sz w:val="24"/>
          <w:szCs w:val="24"/>
        </w:rPr>
      </w:pPr>
    </w:p>
    <w:p w:rsidR="009E29A8" w:rsidRDefault="00F67F50" w:rsidP="00F67F50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E29A8" w:rsidRDefault="00F67F50" w:rsidP="00F67F5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E29A8" w:rsidRDefault="009E29A8" w:rsidP="00F67F50">
      <w:pPr>
        <w:spacing w:before="4" w:after="0" w:line="130" w:lineRule="exact"/>
        <w:rPr>
          <w:sz w:val="13"/>
          <w:szCs w:val="13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F67F50" w:rsidP="00F67F5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E29A8" w:rsidRDefault="009E29A8" w:rsidP="00F67F50">
      <w:pPr>
        <w:spacing w:before="7" w:after="0" w:line="240" w:lineRule="exact"/>
        <w:rPr>
          <w:sz w:val="24"/>
          <w:szCs w:val="24"/>
        </w:rPr>
      </w:pPr>
    </w:p>
    <w:p w:rsidR="009E29A8" w:rsidRDefault="00F67F50" w:rsidP="00F67F50">
      <w:pPr>
        <w:tabs>
          <w:tab w:val="left" w:pos="46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E29A8" w:rsidRDefault="009E29A8" w:rsidP="00F67F50">
      <w:pPr>
        <w:spacing w:before="11" w:after="0" w:line="220" w:lineRule="exact"/>
      </w:pPr>
    </w:p>
    <w:p w:rsidR="009E29A8" w:rsidRDefault="00F67F50" w:rsidP="00F67F50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E29A8" w:rsidRDefault="00F67F50" w:rsidP="00F67F5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9E29A8" w:rsidRDefault="00F67F50" w:rsidP="00F67F50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E29A8" w:rsidRDefault="009E29A8" w:rsidP="00F67F50">
      <w:pPr>
        <w:spacing w:before="11" w:after="0" w:line="220" w:lineRule="exact"/>
      </w:pPr>
    </w:p>
    <w:p w:rsidR="009E29A8" w:rsidRDefault="00F67F50" w:rsidP="00F67F50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E29A8" w:rsidRDefault="009E29A8" w:rsidP="00F67F50">
      <w:pPr>
        <w:spacing w:before="11" w:after="0" w:line="220" w:lineRule="exact"/>
      </w:pPr>
    </w:p>
    <w:p w:rsidR="009E29A8" w:rsidRDefault="00F67F50" w:rsidP="00F67F50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Ø124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E29A8" w:rsidRDefault="009E29A8" w:rsidP="00F67F50">
      <w:pPr>
        <w:spacing w:before="11" w:after="0" w:line="220" w:lineRule="exact"/>
      </w:pPr>
    </w:p>
    <w:p w:rsidR="009E29A8" w:rsidRDefault="00F67F50" w:rsidP="00F67F5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after="0" w:line="200" w:lineRule="exact"/>
        <w:rPr>
          <w:sz w:val="20"/>
          <w:szCs w:val="20"/>
        </w:rPr>
      </w:pPr>
    </w:p>
    <w:p w:rsidR="009E29A8" w:rsidRDefault="009E29A8" w:rsidP="00F67F50">
      <w:pPr>
        <w:spacing w:before="14" w:after="0" w:line="260" w:lineRule="exact"/>
        <w:rPr>
          <w:sz w:val="26"/>
          <w:szCs w:val="26"/>
        </w:rPr>
      </w:pPr>
    </w:p>
    <w:p w:rsidR="009E29A8" w:rsidRDefault="00F67F50" w:rsidP="00F67F5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E29A8" w:rsidRDefault="00F67F50" w:rsidP="00F67F5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E29A8" w:rsidRDefault="00F67F50" w:rsidP="00F67F5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E29A8" w:rsidRDefault="00F67F50" w:rsidP="00F67F5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E29A8" w:rsidRDefault="009E29A8" w:rsidP="00F67F50">
      <w:pPr>
        <w:spacing w:after="0"/>
        <w:sectPr w:rsidR="009E29A8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9E29A8" w:rsidRDefault="009E29A8" w:rsidP="00F67F50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9E29A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E29A8" w:rsidRDefault="009E29A8" w:rsidP="00F67F5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E29A8" w:rsidRDefault="00F67F50" w:rsidP="00F67F5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9E29A8" w:rsidP="00F67F5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E29A8" w:rsidRDefault="009E29A8" w:rsidP="00F67F50">
            <w:pPr>
              <w:spacing w:after="0" w:line="200" w:lineRule="exact"/>
              <w:rPr>
                <w:sz w:val="20"/>
                <w:szCs w:val="20"/>
              </w:rPr>
            </w:pPr>
          </w:p>
          <w:p w:rsidR="009E29A8" w:rsidRDefault="009E29A8" w:rsidP="00F67F50">
            <w:pPr>
              <w:spacing w:after="0" w:line="200" w:lineRule="exact"/>
              <w:rPr>
                <w:sz w:val="20"/>
                <w:szCs w:val="20"/>
              </w:rPr>
            </w:pPr>
          </w:p>
          <w:p w:rsidR="009E29A8" w:rsidRDefault="00F67F50" w:rsidP="00F67F5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9E29A8" w:rsidP="00F67F5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E29A8" w:rsidRDefault="009E29A8" w:rsidP="00F67F50">
            <w:pPr>
              <w:spacing w:after="0" w:line="200" w:lineRule="exact"/>
              <w:rPr>
                <w:sz w:val="20"/>
                <w:szCs w:val="20"/>
              </w:rPr>
            </w:pPr>
          </w:p>
          <w:p w:rsidR="009E29A8" w:rsidRDefault="009E29A8" w:rsidP="00F67F50">
            <w:pPr>
              <w:spacing w:after="0" w:line="200" w:lineRule="exact"/>
              <w:rPr>
                <w:sz w:val="20"/>
                <w:szCs w:val="20"/>
              </w:rPr>
            </w:pPr>
          </w:p>
          <w:p w:rsidR="009E29A8" w:rsidRDefault="00F67F50" w:rsidP="00F67F5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0Air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9E29A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9E29A8" w:rsidRDefault="00F67F50" w:rsidP="00F67F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</w:tbl>
    <w:p w:rsidR="00000000" w:rsidRDefault="00F67F50" w:rsidP="00F67F50">
      <w:bookmarkStart w:id="0" w:name="_GoBack"/>
      <w:bookmarkEnd w:id="0"/>
    </w:p>
    <w:sectPr w:rsidR="00000000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67F50">
      <w:pPr>
        <w:spacing w:after="0" w:line="240" w:lineRule="auto"/>
      </w:pPr>
      <w:r>
        <w:separator/>
      </w:r>
    </w:p>
  </w:endnote>
  <w:endnote w:type="continuationSeparator" w:id="0">
    <w:p w:rsidR="00000000" w:rsidRDefault="00F6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67F50">
      <w:pPr>
        <w:spacing w:after="0" w:line="240" w:lineRule="auto"/>
      </w:pPr>
      <w:r>
        <w:separator/>
      </w:r>
    </w:p>
  </w:footnote>
  <w:footnote w:type="continuationSeparator" w:id="0">
    <w:p w:rsidR="00000000" w:rsidRDefault="00F67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9A8" w:rsidRDefault="00F67F5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88.85pt;height:22.5pt;z-index:-251659776;mso-position-horizontal-relative:page;mso-position-vertical-relative:page" filled="f" stroked="f">
          <v:textbox inset="0,0,0,0">
            <w:txbxContent>
              <w:p w:rsidR="009E29A8" w:rsidRDefault="00F67F5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  <w:p w:rsidR="009E29A8" w:rsidRDefault="00F67F5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tube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insertion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E29A8" w:rsidRDefault="00F67F5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E29A8" w:rsidRDefault="00F67F5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9pt;height:22.5pt;z-index:-251657728;mso-position-horizontal-relative:page;mso-position-vertical-relative:page" filled="f" stroked="f">
          <v:textbox inset="0,0,0,0">
            <w:txbxContent>
              <w:p w:rsidR="009E29A8" w:rsidRDefault="00F67F5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02</w:t>
                </w:r>
              </w:p>
              <w:p w:rsidR="009E29A8" w:rsidRDefault="00F67F5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136068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E29A8"/>
    <w:rsid w:val="009E29A8"/>
    <w:rsid w:val="00F6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62510A4-1C91-40B0-B4AE-4473106D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52C6C077.dotm</Template>
  <TotalTime>0</TotalTime>
  <Pages>2</Pages>
  <Words>432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2019-09-06T13:35:00Z</dcterms:created>
  <dcterms:modified xsi:type="dcterms:W3CDTF">2019-09-10T06:29:00Z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