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before="11" w:after="0" w:line="240" w:lineRule="exact"/>
        <w:rPr>
          <w:sz w:val="24"/>
          <w:szCs w:val="24"/>
        </w:rPr>
      </w:pPr>
    </w:p>
    <w:p w:rsidR="002B3EC9" w:rsidRDefault="009D0B4C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2B3EC9" w:rsidRDefault="009D0B4C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133666</w:t>
      </w:r>
    </w:p>
    <w:p w:rsidR="002B3EC9" w:rsidRDefault="002B3EC9">
      <w:pPr>
        <w:spacing w:before="14" w:after="0" w:line="240" w:lineRule="exact"/>
        <w:rPr>
          <w:sz w:val="24"/>
          <w:szCs w:val="24"/>
        </w:rPr>
      </w:pPr>
    </w:p>
    <w:p w:rsidR="002B3EC9" w:rsidRDefault="009D0B4C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B3EC9" w:rsidRDefault="009D0B4C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2B3EC9" w:rsidRDefault="002B3EC9">
      <w:pPr>
        <w:spacing w:before="4" w:after="0" w:line="140" w:lineRule="exact"/>
        <w:rPr>
          <w:sz w:val="14"/>
          <w:szCs w:val="14"/>
        </w:r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96CC3" w:rsidRDefault="00296CC3" w:rsidP="00296CC3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296CC3" w:rsidRDefault="00296CC3" w:rsidP="00296CC3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296CC3" w:rsidRDefault="00296CC3" w:rsidP="00296CC3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2B3EC9" w:rsidRDefault="002B3EC9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9D0B4C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2B3EC9" w:rsidRDefault="009D0B4C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2B3EC9" w:rsidRDefault="002B3EC9">
      <w:pPr>
        <w:spacing w:before="4" w:after="0" w:line="130" w:lineRule="exact"/>
        <w:rPr>
          <w:sz w:val="13"/>
          <w:szCs w:val="13"/>
        </w:r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9D0B4C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2B3EC9" w:rsidRDefault="002B3EC9">
      <w:pPr>
        <w:spacing w:before="7" w:after="0" w:line="240" w:lineRule="exact"/>
        <w:rPr>
          <w:sz w:val="24"/>
          <w:szCs w:val="24"/>
        </w:rPr>
      </w:pPr>
    </w:p>
    <w:p w:rsidR="002B3EC9" w:rsidRDefault="009D0B4C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2B3EC9" w:rsidRDefault="002B3EC9">
      <w:pPr>
        <w:spacing w:before="11" w:after="0" w:line="220" w:lineRule="exact"/>
      </w:pPr>
    </w:p>
    <w:p w:rsidR="002B3EC9" w:rsidRDefault="009D0B4C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731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3,4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2B3EC9" w:rsidRDefault="009D0B4C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2B3EC9" w:rsidRDefault="009D0B4C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2B3EC9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2B3EC9" w:rsidRDefault="009D0B4C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2B3EC9" w:rsidRDefault="002B3EC9"/>
        </w:tc>
      </w:tr>
      <w:tr w:rsidR="002B3EC9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B3EC9" w:rsidRDefault="009D0B4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B3EC9" w:rsidRDefault="009D0B4C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2B3EC9" w:rsidRDefault="002B3EC9"/>
        </w:tc>
      </w:tr>
      <w:tr w:rsidR="002B3EC9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84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2B3EC9" w:rsidRDefault="002B3EC9"/>
        </w:tc>
      </w:tr>
      <w:tr w:rsidR="002B3EC9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88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2B3EC9" w:rsidRDefault="002B3EC9"/>
        </w:tc>
      </w:tr>
      <w:tr w:rsidR="002B3EC9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B3EC9" w:rsidRDefault="009D0B4C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B3EC9" w:rsidRDefault="009D0B4C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325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401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2B3EC9" w:rsidRDefault="009D0B4C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Ø354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2B3EC9" w:rsidRDefault="009D0B4C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9,8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2B3EC9" w:rsidRDefault="009D0B4C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2B3EC9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3" w:after="0" w:line="220" w:lineRule="exact"/>
            </w:pPr>
          </w:p>
          <w:p w:rsidR="002B3EC9" w:rsidRDefault="009D0B4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3" w:after="0" w:line="220" w:lineRule="exact"/>
            </w:pPr>
          </w:p>
          <w:p w:rsidR="002B3EC9" w:rsidRDefault="009D0B4C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132082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/>
        </w:tc>
      </w:tr>
    </w:tbl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before="20" w:after="0" w:line="260" w:lineRule="exact"/>
        <w:rPr>
          <w:sz w:val="26"/>
          <w:szCs w:val="26"/>
        </w:rPr>
      </w:pPr>
    </w:p>
    <w:p w:rsidR="002B3EC9" w:rsidRDefault="009D0B4C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2B3EC9" w:rsidRDefault="009D0B4C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2B3EC9" w:rsidRDefault="009D0B4C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2B3EC9" w:rsidRDefault="009D0B4C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2B3EC9" w:rsidRDefault="002B3EC9">
      <w:pPr>
        <w:spacing w:after="0"/>
        <w:sectPr w:rsidR="002B3EC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2B3EC9" w:rsidRDefault="002B3EC9">
      <w:pPr>
        <w:spacing w:after="0" w:line="200" w:lineRule="exact"/>
        <w:rPr>
          <w:sz w:val="20"/>
          <w:szCs w:val="20"/>
        </w:rPr>
      </w:pPr>
    </w:p>
    <w:p w:rsidR="002B3EC9" w:rsidRDefault="002B3EC9">
      <w:pPr>
        <w:spacing w:before="11" w:after="0" w:line="240" w:lineRule="exact"/>
        <w:rPr>
          <w:sz w:val="24"/>
          <w:szCs w:val="24"/>
        </w:rPr>
      </w:pPr>
    </w:p>
    <w:p w:rsidR="002B3EC9" w:rsidRDefault="009D0B4C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02</w:t>
      </w:r>
    </w:p>
    <w:p w:rsidR="002B3EC9" w:rsidRDefault="009D0B4C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133666</w:t>
      </w:r>
    </w:p>
    <w:p w:rsidR="002B3EC9" w:rsidRDefault="002B3EC9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2B3EC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2B3EC9" w:rsidRDefault="002B3EC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2B3EC9" w:rsidRDefault="009D0B4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B3EC9" w:rsidRDefault="002B3EC9">
            <w:pPr>
              <w:spacing w:after="0" w:line="200" w:lineRule="exact"/>
              <w:rPr>
                <w:sz w:val="20"/>
                <w:szCs w:val="20"/>
              </w:rPr>
            </w:pPr>
          </w:p>
          <w:p w:rsidR="002B3EC9" w:rsidRDefault="002B3EC9">
            <w:pPr>
              <w:spacing w:after="0" w:line="200" w:lineRule="exact"/>
              <w:rPr>
                <w:sz w:val="20"/>
                <w:szCs w:val="20"/>
              </w:rPr>
            </w:pPr>
          </w:p>
          <w:p w:rsidR="002B3EC9" w:rsidRDefault="009D0B4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2B3EC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2B3EC9" w:rsidRDefault="002B3EC9">
            <w:pPr>
              <w:spacing w:after="0" w:line="200" w:lineRule="exact"/>
              <w:rPr>
                <w:sz w:val="20"/>
                <w:szCs w:val="20"/>
              </w:rPr>
            </w:pPr>
          </w:p>
          <w:p w:rsidR="002B3EC9" w:rsidRDefault="002B3EC9">
            <w:pPr>
              <w:spacing w:after="0" w:line="200" w:lineRule="exact"/>
              <w:rPr>
                <w:sz w:val="20"/>
                <w:szCs w:val="20"/>
              </w:rPr>
            </w:pPr>
          </w:p>
          <w:p w:rsidR="002B3EC9" w:rsidRDefault="009D0B4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315-400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102901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2B3EC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816EF1" w:rsidTr="00816EF1">
        <w:trPr>
          <w:trHeight w:hRule="exact" w:val="230"/>
        </w:trPr>
        <w:tc>
          <w:tcPr>
            <w:tcW w:w="2174" w:type="dxa"/>
            <w:hideMark/>
          </w:tcPr>
          <w:p w:rsidR="00816EF1" w:rsidRDefault="00816EF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16EF1" w:rsidRDefault="00816EF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816EF1" w:rsidRDefault="00816EF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2B3EC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2B3EC9" w:rsidRDefault="009D0B4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D82A1F" w:rsidRDefault="00D82A1F"/>
    <w:sectPr w:rsidR="00D82A1F">
      <w:pgSz w:w="11900" w:h="16840"/>
      <w:pgMar w:top="1020" w:right="10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A1F" w:rsidRDefault="009D0B4C">
      <w:pPr>
        <w:spacing w:after="0" w:line="240" w:lineRule="auto"/>
      </w:pPr>
      <w:r>
        <w:separator/>
      </w:r>
    </w:p>
  </w:endnote>
  <w:endnote w:type="continuationSeparator" w:id="0">
    <w:p w:rsidR="00D82A1F" w:rsidRDefault="009D0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B4C" w:rsidRDefault="009D0B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B4C" w:rsidRDefault="009D0B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B4C" w:rsidRDefault="009D0B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A1F" w:rsidRDefault="009D0B4C">
      <w:pPr>
        <w:spacing w:after="0" w:line="240" w:lineRule="auto"/>
      </w:pPr>
      <w:r>
        <w:separator/>
      </w:r>
    </w:p>
  </w:footnote>
  <w:footnote w:type="continuationSeparator" w:id="0">
    <w:p w:rsidR="00D82A1F" w:rsidRDefault="009D0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B4C" w:rsidRDefault="009D0B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EC9" w:rsidRDefault="00296CC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2B3EC9" w:rsidRDefault="009D0B4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B4C" w:rsidRDefault="009D0B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B3EC9"/>
    <w:rsid w:val="00296CC3"/>
    <w:rsid w:val="002B3EC9"/>
    <w:rsid w:val="00816EF1"/>
    <w:rsid w:val="009D0B4C"/>
    <w:rsid w:val="00D8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308D120-2EFF-4D33-97B8-77EE0DD4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B4C"/>
  </w:style>
  <w:style w:type="paragraph" w:styleId="Footer">
    <w:name w:val="footer"/>
    <w:basedOn w:val="Normal"/>
    <w:link w:val="FooterChar"/>
    <w:uiPriority w:val="99"/>
    <w:unhideWhenUsed/>
    <w:rsid w:val="009D0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6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97CC926B.dotm</Template>
  <TotalTime>0</TotalTime>
  <Pages>2</Pages>
  <Words>518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2019-03-21T15:48:00Z</dcterms:created>
  <dcterms:modified xsi:type="dcterms:W3CDTF">2019-09-13T11:51:00Z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