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48D" w:rsidRDefault="00C0448D">
      <w:pPr>
        <w:spacing w:after="0" w:line="200" w:lineRule="exact"/>
        <w:rPr>
          <w:sz w:val="20"/>
          <w:szCs w:val="20"/>
        </w:rPr>
      </w:pPr>
    </w:p>
    <w:p w:rsidR="00C0448D" w:rsidRDefault="00C0448D">
      <w:pPr>
        <w:spacing w:before="11" w:after="0" w:line="240" w:lineRule="exact"/>
        <w:rPr>
          <w:sz w:val="24"/>
          <w:szCs w:val="24"/>
        </w:rPr>
      </w:pPr>
    </w:p>
    <w:p w:rsidR="00C0448D" w:rsidRDefault="00A9319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C0448D" w:rsidRDefault="00A9319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130708</w:t>
      </w:r>
    </w:p>
    <w:p w:rsidR="00C0448D" w:rsidRDefault="00C0448D">
      <w:pPr>
        <w:spacing w:before="14" w:after="0" w:line="240" w:lineRule="exact"/>
        <w:rPr>
          <w:sz w:val="24"/>
          <w:szCs w:val="24"/>
        </w:rPr>
      </w:pPr>
    </w:p>
    <w:p w:rsidR="00C0448D" w:rsidRDefault="00A93195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0448D" w:rsidRDefault="00A93195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C0448D" w:rsidRDefault="00C0448D">
      <w:pPr>
        <w:spacing w:before="4" w:after="0" w:line="140" w:lineRule="exact"/>
        <w:rPr>
          <w:sz w:val="14"/>
          <w:szCs w:val="14"/>
        </w:rPr>
      </w:pPr>
    </w:p>
    <w:p w:rsidR="00C0448D" w:rsidRDefault="00C0448D">
      <w:pPr>
        <w:spacing w:after="0" w:line="200" w:lineRule="exact"/>
        <w:rPr>
          <w:sz w:val="20"/>
          <w:szCs w:val="20"/>
        </w:rPr>
      </w:pPr>
    </w:p>
    <w:p w:rsidR="00301DCB" w:rsidRDefault="00301DCB" w:rsidP="00301DCB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301DCB" w:rsidRDefault="00301DCB" w:rsidP="00301DCB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301DCB" w:rsidRDefault="00301DCB" w:rsidP="00301DCB">
      <w:pPr>
        <w:spacing w:before="16" w:after="0" w:line="256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p w:rsidR="00C0448D" w:rsidRDefault="00C0448D">
      <w:pPr>
        <w:spacing w:before="4" w:after="0" w:line="140" w:lineRule="exact"/>
        <w:rPr>
          <w:sz w:val="14"/>
          <w:szCs w:val="14"/>
        </w:rPr>
      </w:pPr>
      <w:bookmarkStart w:id="0" w:name="_GoBack"/>
      <w:bookmarkEnd w:id="0"/>
    </w:p>
    <w:p w:rsidR="00C0448D" w:rsidRDefault="00C0448D">
      <w:pPr>
        <w:spacing w:after="0" w:line="200" w:lineRule="exact"/>
        <w:rPr>
          <w:sz w:val="20"/>
          <w:szCs w:val="20"/>
        </w:rPr>
      </w:pPr>
    </w:p>
    <w:p w:rsidR="00C0448D" w:rsidRDefault="00A93195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0448D" w:rsidRDefault="00A93195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0448D" w:rsidRDefault="00C0448D">
      <w:pPr>
        <w:spacing w:before="4" w:after="0" w:line="130" w:lineRule="exact"/>
        <w:rPr>
          <w:sz w:val="13"/>
          <w:szCs w:val="13"/>
        </w:rPr>
      </w:pPr>
    </w:p>
    <w:p w:rsidR="00C0448D" w:rsidRDefault="00C0448D">
      <w:pPr>
        <w:spacing w:after="0" w:line="200" w:lineRule="exact"/>
        <w:rPr>
          <w:sz w:val="20"/>
          <w:szCs w:val="20"/>
        </w:rPr>
      </w:pPr>
    </w:p>
    <w:p w:rsidR="00C0448D" w:rsidRDefault="00A93195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0448D" w:rsidRDefault="00C0448D">
      <w:pPr>
        <w:spacing w:before="7" w:after="0" w:line="240" w:lineRule="exact"/>
        <w:rPr>
          <w:sz w:val="24"/>
          <w:szCs w:val="24"/>
        </w:rPr>
      </w:pPr>
    </w:p>
    <w:p w:rsidR="00C0448D" w:rsidRDefault="00A93195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0448D" w:rsidRDefault="00C0448D">
      <w:pPr>
        <w:spacing w:before="11" w:after="0" w:line="220" w:lineRule="exact"/>
      </w:pPr>
    </w:p>
    <w:p w:rsidR="00C0448D" w:rsidRDefault="00A93195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0448D" w:rsidRDefault="00A93195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C0448D" w:rsidRDefault="00A93195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C0448D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C0448D" w:rsidRDefault="00A93195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C0448D" w:rsidRDefault="00C0448D"/>
        </w:tc>
      </w:tr>
      <w:tr w:rsidR="00C0448D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448D" w:rsidRDefault="00A9319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448D" w:rsidRDefault="00A93195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69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C0448D" w:rsidRDefault="00C0448D"/>
        </w:tc>
      </w:tr>
      <w:tr w:rsidR="00C0448D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77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C0448D" w:rsidRDefault="00C0448D"/>
        </w:tc>
      </w:tr>
      <w:tr w:rsidR="00C0448D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C0448D" w:rsidRDefault="00C0448D"/>
        </w:tc>
      </w:tr>
      <w:tr w:rsidR="00C0448D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448D" w:rsidRDefault="00A93195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448D" w:rsidRDefault="00A93195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362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C0448D" w:rsidRDefault="00A93195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Ø314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C0448D" w:rsidRDefault="00A93195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6,9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448D" w:rsidRDefault="00A93195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C0448D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>
            <w:pPr>
              <w:spacing w:before="13" w:after="0" w:line="220" w:lineRule="exact"/>
            </w:pPr>
          </w:p>
          <w:p w:rsidR="00C0448D" w:rsidRDefault="00A9319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>
            <w:pPr>
              <w:spacing w:before="13" w:after="0" w:line="220" w:lineRule="exact"/>
            </w:pPr>
          </w:p>
          <w:p w:rsidR="00C0448D" w:rsidRDefault="00A93195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130303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/>
        </w:tc>
      </w:tr>
    </w:tbl>
    <w:p w:rsidR="00C0448D" w:rsidRDefault="00C0448D">
      <w:pPr>
        <w:spacing w:after="0" w:line="200" w:lineRule="exact"/>
        <w:rPr>
          <w:sz w:val="20"/>
          <w:szCs w:val="20"/>
        </w:rPr>
      </w:pPr>
    </w:p>
    <w:p w:rsidR="00C0448D" w:rsidRDefault="00C0448D">
      <w:pPr>
        <w:spacing w:after="0" w:line="200" w:lineRule="exact"/>
        <w:rPr>
          <w:sz w:val="20"/>
          <w:szCs w:val="20"/>
        </w:rPr>
      </w:pPr>
    </w:p>
    <w:p w:rsidR="00C0448D" w:rsidRDefault="00C0448D">
      <w:pPr>
        <w:spacing w:after="0" w:line="200" w:lineRule="exact"/>
        <w:rPr>
          <w:sz w:val="20"/>
          <w:szCs w:val="20"/>
        </w:rPr>
      </w:pPr>
    </w:p>
    <w:p w:rsidR="00C0448D" w:rsidRDefault="00C0448D">
      <w:pPr>
        <w:spacing w:after="0" w:line="200" w:lineRule="exact"/>
        <w:rPr>
          <w:sz w:val="20"/>
          <w:szCs w:val="20"/>
        </w:rPr>
      </w:pPr>
    </w:p>
    <w:p w:rsidR="00C0448D" w:rsidRDefault="00C0448D">
      <w:pPr>
        <w:spacing w:after="0" w:line="200" w:lineRule="exact"/>
        <w:rPr>
          <w:sz w:val="20"/>
          <w:szCs w:val="20"/>
        </w:rPr>
      </w:pPr>
    </w:p>
    <w:p w:rsidR="00C0448D" w:rsidRDefault="00C0448D">
      <w:pPr>
        <w:spacing w:before="20" w:after="0" w:line="260" w:lineRule="exact"/>
        <w:rPr>
          <w:sz w:val="26"/>
          <w:szCs w:val="26"/>
        </w:rPr>
      </w:pPr>
    </w:p>
    <w:p w:rsidR="00C0448D" w:rsidRDefault="00A93195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0448D" w:rsidRDefault="00A93195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A93195">
        <w:rPr>
          <w:rFonts w:ascii="Arial" w:eastAsia="Arial" w:hAnsi="Arial" w:cs="Arial"/>
          <w:sz w:val="18"/>
          <w:szCs w:val="18"/>
          <w:lang w:val="de-DE"/>
        </w:rPr>
        <w:t>ruck</w:t>
      </w:r>
      <w:r w:rsidRPr="00A9319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93195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A9319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93195">
        <w:rPr>
          <w:rFonts w:ascii="Arial" w:eastAsia="Arial" w:hAnsi="Arial" w:cs="Arial"/>
          <w:sz w:val="18"/>
          <w:szCs w:val="18"/>
          <w:lang w:val="de-DE"/>
        </w:rPr>
        <w:t>GmbH</w:t>
      </w:r>
      <w:r w:rsidRPr="00A9319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93195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A93195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0448D" w:rsidRDefault="00A93195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C0448D" w:rsidRDefault="00A93195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0448D" w:rsidRDefault="00C0448D">
      <w:pPr>
        <w:spacing w:after="0"/>
        <w:sectPr w:rsidR="00C0448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322" w:footer="720" w:gutter="0"/>
          <w:cols w:space="720"/>
        </w:sectPr>
      </w:pPr>
    </w:p>
    <w:p w:rsidR="00C0448D" w:rsidRDefault="00C0448D">
      <w:pPr>
        <w:spacing w:after="0" w:line="200" w:lineRule="exact"/>
        <w:rPr>
          <w:sz w:val="20"/>
          <w:szCs w:val="20"/>
        </w:rPr>
      </w:pPr>
    </w:p>
    <w:p w:rsidR="00C0448D" w:rsidRDefault="00C0448D">
      <w:pPr>
        <w:spacing w:before="11" w:after="0" w:line="240" w:lineRule="exact"/>
        <w:rPr>
          <w:sz w:val="24"/>
          <w:szCs w:val="24"/>
        </w:rPr>
      </w:pPr>
    </w:p>
    <w:p w:rsidR="00C0448D" w:rsidRDefault="00A9319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C0448D" w:rsidRDefault="00A9319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130708</w:t>
      </w:r>
    </w:p>
    <w:p w:rsidR="00C0448D" w:rsidRDefault="00C0448D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C0448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0448D" w:rsidRDefault="00C0448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0448D" w:rsidRDefault="00A9319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0448D" w:rsidRDefault="00C0448D">
            <w:pPr>
              <w:spacing w:after="0" w:line="200" w:lineRule="exact"/>
              <w:rPr>
                <w:sz w:val="20"/>
                <w:szCs w:val="20"/>
              </w:rPr>
            </w:pPr>
          </w:p>
          <w:p w:rsidR="00C0448D" w:rsidRDefault="00C0448D">
            <w:pPr>
              <w:spacing w:after="0" w:line="200" w:lineRule="exact"/>
              <w:rPr>
                <w:sz w:val="20"/>
                <w:szCs w:val="20"/>
              </w:rPr>
            </w:pPr>
          </w:p>
          <w:p w:rsidR="00C0448D" w:rsidRDefault="00A9319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C0448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0448D" w:rsidRDefault="00C0448D">
            <w:pPr>
              <w:spacing w:after="0" w:line="200" w:lineRule="exact"/>
              <w:rPr>
                <w:sz w:val="20"/>
                <w:szCs w:val="20"/>
              </w:rPr>
            </w:pPr>
          </w:p>
          <w:p w:rsidR="00C0448D" w:rsidRDefault="00C0448D">
            <w:pPr>
              <w:spacing w:after="0" w:line="200" w:lineRule="exact"/>
              <w:rPr>
                <w:sz w:val="20"/>
                <w:szCs w:val="20"/>
              </w:rPr>
            </w:pPr>
          </w:p>
          <w:p w:rsidR="00C0448D" w:rsidRDefault="00A9319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102900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0448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8338A3" w:rsidTr="008338A3">
        <w:trPr>
          <w:trHeight w:hRule="exact" w:val="230"/>
        </w:trPr>
        <w:tc>
          <w:tcPr>
            <w:tcW w:w="2174" w:type="dxa"/>
            <w:hideMark/>
          </w:tcPr>
          <w:p w:rsidR="008338A3" w:rsidRDefault="008338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338A3" w:rsidRDefault="008338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8338A3" w:rsidRDefault="008338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C0448D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C0448D" w:rsidRDefault="00A9319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405E33" w:rsidRDefault="00405E33"/>
    <w:sectPr w:rsidR="00405E33">
      <w:pgSz w:w="11900" w:h="16840"/>
      <w:pgMar w:top="1020" w:right="1080" w:bottom="280" w:left="1020" w:header="3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E33" w:rsidRDefault="00A93195">
      <w:pPr>
        <w:spacing w:after="0" w:line="240" w:lineRule="auto"/>
      </w:pPr>
      <w:r>
        <w:separator/>
      </w:r>
    </w:p>
  </w:endnote>
  <w:endnote w:type="continuationSeparator" w:id="0">
    <w:p w:rsidR="00405E33" w:rsidRDefault="00A93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95" w:rsidRDefault="00A931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95" w:rsidRDefault="00A931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95" w:rsidRDefault="00A93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E33" w:rsidRDefault="00A93195">
      <w:pPr>
        <w:spacing w:after="0" w:line="240" w:lineRule="auto"/>
      </w:pPr>
      <w:r>
        <w:separator/>
      </w:r>
    </w:p>
  </w:footnote>
  <w:footnote w:type="continuationSeparator" w:id="0">
    <w:p w:rsidR="00405E33" w:rsidRDefault="00A93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95" w:rsidRDefault="00A931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48D" w:rsidRDefault="00301DC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C0448D" w:rsidRDefault="00A9319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95" w:rsidRDefault="00A931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0448D"/>
    <w:rsid w:val="00301DCB"/>
    <w:rsid w:val="00405E33"/>
    <w:rsid w:val="008338A3"/>
    <w:rsid w:val="00A93195"/>
    <w:rsid w:val="00C0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A576247-BDCF-495E-8144-C0960454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195"/>
  </w:style>
  <w:style w:type="paragraph" w:styleId="Footer">
    <w:name w:val="footer"/>
    <w:basedOn w:val="Normal"/>
    <w:link w:val="FooterChar"/>
    <w:uiPriority w:val="99"/>
    <w:unhideWhenUsed/>
    <w:rsid w:val="00A93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7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7048EAB6.dotm</Template>
  <TotalTime>0</TotalTime>
  <Pages>2</Pages>
  <Words>518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2019-03-21T15:44:00Z</dcterms:created>
  <dcterms:modified xsi:type="dcterms:W3CDTF">2019-09-13T11:50:00Z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