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30,3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32,7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6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2720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2019-09-09T11:52:07Z</dcterms:created>
  <dcterms:modified xsi:type="dcterms:W3CDTF">2019-09-09T11:52:07Z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